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front and back cover of booklet"/>
      </w:tblPr>
      <w:tblGrid>
        <w:gridCol w:w="6347"/>
        <w:gridCol w:w="831"/>
        <w:gridCol w:w="831"/>
        <w:gridCol w:w="6103"/>
      </w:tblGrid>
      <w:tr w:rsidR="002549D1">
        <w:trPr>
          <w:trHeight w:hRule="exact" w:val="10152"/>
        </w:trPr>
        <w:tc>
          <w:tcPr>
            <w:tcW w:w="6192" w:type="dxa"/>
          </w:tcPr>
          <w:bookmarkStart w:id="0" w:name="_GoBack"/>
          <w:bookmarkEnd w:id="0"/>
          <w:p w:rsidR="00932118" w:rsidRDefault="00932118">
            <w:r>
              <w:rPr>
                <w:noProof/>
                <w:color w:val="auto"/>
                <w:sz w:val="22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E53189A" wp14:editId="24E396A7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71120</wp:posOffset>
                      </wp:positionV>
                      <wp:extent cx="3467100" cy="552450"/>
                      <wp:effectExtent l="19050" t="19050" r="38100" b="38100"/>
                      <wp:wrapNone/>
                      <wp:docPr id="25" name="Text Box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67100" cy="552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571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F565D6" w:rsidRPr="00932118" w:rsidRDefault="00F565D6" w:rsidP="00932118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56"/>
                                    </w:rPr>
                                  </w:pPr>
                                  <w:r w:rsidRPr="00932118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40"/>
                                    </w:rPr>
                                    <w:t>Registration</w:t>
                                  </w:r>
                                  <w:r w:rsidRPr="00932118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56"/>
                                    </w:rPr>
                                    <w:t xml:space="preserve"> </w:t>
                                  </w:r>
                                  <w:r w:rsidRPr="00932118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40"/>
                                    </w:rPr>
                                    <w:t>Information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E53189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5" o:spid="_x0000_s1026" type="#_x0000_t202" style="position:absolute;margin-left:20.25pt;margin-top:5.6pt;width:273pt;height:4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" fillcolor="#7030a0" strokeweight="4.5pt">
                      <v:textbox>
                        <w:txbxContent>
                          <w:p w:rsidR="00F565D6" w:rsidRPr="00932118" w:rsidRDefault="00F565D6" w:rsidP="00932118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FFFF00"/>
                                <w:sz w:val="56"/>
                              </w:rPr>
                            </w:pPr>
                            <w:r w:rsidRPr="00932118">
                              <w:rPr>
                                <w:rFonts w:asciiTheme="majorHAnsi" w:hAnsiTheme="majorHAnsi"/>
                                <w:b/>
                                <w:color w:val="FFFF00"/>
                                <w:sz w:val="40"/>
                              </w:rPr>
                              <w:t>Registration</w:t>
                            </w:r>
                            <w:r w:rsidRPr="00932118">
                              <w:rPr>
                                <w:rFonts w:asciiTheme="majorHAnsi" w:hAnsiTheme="majorHAnsi"/>
                                <w:b/>
                                <w:color w:val="FFFF00"/>
                                <w:sz w:val="56"/>
                              </w:rPr>
                              <w:t xml:space="preserve"> </w:t>
                            </w:r>
                            <w:r w:rsidRPr="00932118">
                              <w:rPr>
                                <w:rFonts w:asciiTheme="majorHAnsi" w:hAnsiTheme="majorHAnsi"/>
                                <w:b/>
                                <w:color w:val="FFFF00"/>
                                <w:sz w:val="40"/>
                              </w:rPr>
                              <w:t>Information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Back cover layout"/>
            </w:tblPr>
            <w:tblGrid>
              <w:gridCol w:w="6347"/>
            </w:tblGrid>
            <w:tr w:rsidR="0073060A">
              <w:trPr>
                <w:trHeight w:val="7920"/>
              </w:trPr>
              <w:tc>
                <w:tcPr>
                  <w:tcW w:w="5000" w:type="pct"/>
                </w:tcPr>
                <w:p w:rsidR="00932118" w:rsidRDefault="00932118">
                  <w:pPr>
                    <w:rPr>
                      <w:b/>
                      <w:i/>
                      <w:color w:val="auto"/>
                      <w:sz w:val="24"/>
                    </w:rPr>
                  </w:pPr>
                </w:p>
                <w:p w:rsidR="00754D8F" w:rsidRDefault="00754D8F">
                  <w:pPr>
                    <w:rPr>
                      <w:b/>
                      <w:i/>
                      <w:color w:val="auto"/>
                      <w:sz w:val="24"/>
                    </w:rPr>
                  </w:pPr>
                </w:p>
                <w:p w:rsidR="008205A6" w:rsidRPr="008205A6" w:rsidRDefault="00013FEC" w:rsidP="008205A6">
                  <w:pPr>
                    <w:pStyle w:val="NoSpacing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8205A6">
                    <w:rPr>
                      <w:b/>
                      <w:sz w:val="24"/>
                      <w:szCs w:val="24"/>
                    </w:rPr>
                    <w:t>Current Preschool Students</w:t>
                  </w:r>
                </w:p>
                <w:p w:rsidR="00013FEC" w:rsidRPr="008205A6" w:rsidRDefault="00FB2926" w:rsidP="008205A6">
                  <w:pPr>
                    <w:pStyle w:val="NoSpacing"/>
                    <w:jc w:val="center"/>
                    <w:rPr>
                      <w:b/>
                      <w:sz w:val="24"/>
                      <w:szCs w:val="24"/>
                      <w:vertAlign w:val="superscript"/>
                    </w:rPr>
                  </w:pPr>
                  <w:r>
                    <w:rPr>
                      <w:b/>
                      <w:sz w:val="24"/>
                      <w:szCs w:val="24"/>
                    </w:rPr>
                    <w:t>Begin Registration on January 6</w:t>
                  </w:r>
                  <w:r w:rsidR="00013FEC" w:rsidRPr="008205A6">
                    <w:rPr>
                      <w:b/>
                      <w:sz w:val="24"/>
                      <w:szCs w:val="24"/>
                      <w:vertAlign w:val="superscript"/>
                    </w:rPr>
                    <w:t>th</w:t>
                  </w:r>
                </w:p>
                <w:p w:rsidR="008205A6" w:rsidRPr="008205A6" w:rsidRDefault="008205A6" w:rsidP="008205A6">
                  <w:pPr>
                    <w:pStyle w:val="NoSpacing"/>
                    <w:jc w:val="center"/>
                    <w:rPr>
                      <w:b/>
                      <w:sz w:val="24"/>
                      <w:szCs w:val="24"/>
                    </w:rPr>
                  </w:pPr>
                </w:p>
                <w:p w:rsidR="008205A6" w:rsidRPr="008205A6" w:rsidRDefault="008205A6" w:rsidP="008205A6">
                  <w:pPr>
                    <w:pStyle w:val="NoSpacing"/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8205A6">
                    <w:rPr>
                      <w:b/>
                      <w:i/>
                      <w:sz w:val="24"/>
                      <w:szCs w:val="24"/>
                    </w:rPr>
                    <w:t>Preschool Open House</w:t>
                  </w:r>
                </w:p>
                <w:p w:rsidR="008205A6" w:rsidRPr="008205A6" w:rsidRDefault="007C7394" w:rsidP="008205A6">
                  <w:pPr>
                    <w:pStyle w:val="NoSpacing"/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January 26, 2020</w:t>
                  </w:r>
                  <w:r w:rsidR="00FB2926">
                    <w:rPr>
                      <w:b/>
                      <w:i/>
                      <w:sz w:val="24"/>
                      <w:szCs w:val="24"/>
                    </w:rPr>
                    <w:t xml:space="preserve"> 1:00 pm to 3</w:t>
                  </w:r>
                  <w:r w:rsidR="008205A6" w:rsidRPr="008205A6">
                    <w:rPr>
                      <w:b/>
                      <w:i/>
                      <w:sz w:val="24"/>
                      <w:szCs w:val="24"/>
                    </w:rPr>
                    <w:t>:00 pm</w:t>
                  </w:r>
                </w:p>
                <w:p w:rsidR="008205A6" w:rsidRPr="008205A6" w:rsidRDefault="008205A6" w:rsidP="008205A6">
                  <w:pPr>
                    <w:pStyle w:val="NoSpacing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8205A6" w:rsidRPr="008205A6" w:rsidRDefault="008205A6" w:rsidP="008205A6">
                  <w:pPr>
                    <w:pStyle w:val="NoSpacing"/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8205A6">
                    <w:rPr>
                      <w:b/>
                      <w:i/>
                      <w:sz w:val="24"/>
                      <w:szCs w:val="24"/>
                    </w:rPr>
                    <w:t>Open registration will be taken during the open house.</w:t>
                  </w:r>
                </w:p>
                <w:p w:rsidR="008205A6" w:rsidRPr="008205A6" w:rsidRDefault="008205A6" w:rsidP="008205A6">
                  <w:pPr>
                    <w:pStyle w:val="NoSpacing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013FEC" w:rsidRPr="008205A6" w:rsidRDefault="00013FEC" w:rsidP="008205A6">
                  <w:pPr>
                    <w:pStyle w:val="NoSpacing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8205A6">
                    <w:rPr>
                      <w:b/>
                      <w:sz w:val="24"/>
                      <w:szCs w:val="24"/>
                    </w:rPr>
                    <w:t>A non-refundable $100</w:t>
                  </w:r>
                  <w:r w:rsidR="004C52F5" w:rsidRPr="008205A6">
                    <w:rPr>
                      <w:b/>
                      <w:sz w:val="24"/>
                      <w:szCs w:val="24"/>
                    </w:rPr>
                    <w:t xml:space="preserve"> registration fee is due upon registration.  A one-time supply fee is due in August at orientation.</w:t>
                  </w:r>
                </w:p>
                <w:p w:rsidR="008205A6" w:rsidRDefault="008205A6" w:rsidP="008205A6">
                  <w:pPr>
                    <w:pStyle w:val="NoSpacing"/>
                    <w:rPr>
                      <w:sz w:val="24"/>
                      <w:szCs w:val="24"/>
                    </w:rPr>
                  </w:pPr>
                </w:p>
                <w:p w:rsidR="008205A6" w:rsidRPr="008205A6" w:rsidRDefault="008205A6" w:rsidP="008205A6">
                  <w:pPr>
                    <w:pStyle w:val="NoSpacing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73060A" w:rsidRDefault="00EC7F70">
                  <w:pPr>
                    <w:pStyle w:val="ContactInfo"/>
                  </w:pPr>
                  <w:r>
                    <w:rPr>
                      <w:noProof/>
                      <w:lang w:eastAsia="en-US"/>
                    </w:rPr>
                    <w:object w:dxaOrig="1440" w:dyaOrig="1440">
                      <v:shape id="_x0000_s1027" type="#_x0000_t75" style="position:absolute;margin-left:.25pt;margin-top:2in;width:79pt;height:69.35pt;z-index:251659264" wrapcoords="-57 0 -57 21479 21600 21479 21600 0 -57 0">
                        <v:imagedata r:id="rId8" o:title=""/>
                      </v:shape>
                      <o:OLEObject Type="Embed" ProgID="MSPhotoEd.3" ShapeID="_x0000_s1027" DrawAspect="Content" ObjectID="_1640000115" r:id="rId9"/>
                    </w:object>
                  </w:r>
                  <w:r w:rsidR="002549D1">
                    <w:rPr>
                      <w:noProof/>
                      <w:lang w:eastAsia="en-US"/>
                    </w:rPr>
                    <w:t xml:space="preserve">         </w:t>
                  </w:r>
                  <w:r w:rsidR="00C72891">
                    <w:rPr>
                      <w:noProof/>
                      <w:lang w:eastAsia="en-US"/>
                    </w:rPr>
                    <w:t xml:space="preserve">   </w:t>
                  </w:r>
                  <w:r w:rsidR="00706F81"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1146266" cy="1528355"/>
                        <wp:effectExtent l="76200" t="76200" r="130175" b="129540"/>
                        <wp:docPr id="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IMG_2598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1148950" cy="1531933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6F81">
                    <w:rPr>
                      <w:noProof/>
                      <w:lang w:eastAsia="en-US"/>
                    </w:rPr>
                    <w:t xml:space="preserve">       </w:t>
                  </w:r>
                  <w:r w:rsidR="007C7394">
                    <w:rPr>
                      <w:noProof/>
                      <w:lang w:eastAsia="en-US"/>
                    </w:rPr>
                    <w:drawing>
                      <wp:inline distT="0" distB="0" distL="0" distR="0" wp14:anchorId="2990FB91" wp14:editId="3A0FBCD9">
                        <wp:extent cx="1974297" cy="1480269"/>
                        <wp:effectExtent l="38100" t="38100" r="45085" b="43815"/>
                        <wp:docPr id="11" name="Picture 11" descr="C:\Users\lbauer\Desktop\Pictures 2019-2020\Libby KRP\Puzzles\IMG_6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lbauer\Desktop\Pictures 2019-2020\Libby KRP\Puzzles\IMG_6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6979" cy="1482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3060A">
              <w:trPr>
                <w:trHeight w:val="2232"/>
              </w:trPr>
              <w:tc>
                <w:tcPr>
                  <w:tcW w:w="5000" w:type="pct"/>
                  <w:vAlign w:val="bottom"/>
                </w:tcPr>
                <w:tbl>
                  <w:tblPr>
                    <w:tblpPr w:leftFromText="180" w:rightFromText="180" w:tblpY="-960"/>
                    <w:tblOverlap w:val="never"/>
                    <w:tblW w:w="6346" w:type="dxa"/>
                    <w:tblCellMar>
                      <w:left w:w="0" w:type="dxa"/>
                      <w:right w:w="144" w:type="dxa"/>
                    </w:tblCellMar>
                    <w:tblLook w:val="04A0" w:firstRow="1" w:lastRow="0" w:firstColumn="1" w:lastColumn="0" w:noHBand="0" w:noVBand="1"/>
                    <w:tblDescription w:val="Logo and contact info"/>
                  </w:tblPr>
                  <w:tblGrid>
                    <w:gridCol w:w="1530"/>
                    <w:gridCol w:w="4816"/>
                  </w:tblGrid>
                  <w:tr w:rsidR="0073060A" w:rsidTr="002549D1">
                    <w:tc>
                      <w:tcPr>
                        <w:tcW w:w="1530" w:type="dxa"/>
                        <w:vAlign w:val="bottom"/>
                      </w:tcPr>
                      <w:p w:rsidR="0073060A" w:rsidRDefault="005F7ED2" w:rsidP="00932118">
                        <w:pPr>
                          <w:pStyle w:val="NoSpacing"/>
                          <w:jc w:val="center"/>
                        </w:pPr>
                        <w:r>
                          <w:rPr>
                            <w:noProof/>
                            <w:lang w:eastAsia="en-US"/>
                          </w:rPr>
                          <w:drawing>
                            <wp:inline distT="0" distB="0" distL="0" distR="0" wp14:anchorId="48CF00BA" wp14:editId="485BBD75">
                              <wp:extent cx="853439" cy="411480"/>
                              <wp:effectExtent l="0" t="0" r="4445" b="7620"/>
                              <wp:docPr id="2" name="Picture 2" descr="Placeholder logo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" name="logo_placeholder.png"/>
                                      <pic:cNvPicPr/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53439" cy="4114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816" w:type="dxa"/>
                        <w:vAlign w:val="bottom"/>
                      </w:tcPr>
                      <w:p w:rsidR="0073060A" w:rsidRDefault="00EC7F70" w:rsidP="00932118">
                        <w:pPr>
                          <w:pStyle w:val="Heading4"/>
                          <w:jc w:val="center"/>
                        </w:pPr>
                        <w:sdt>
                          <w:sdtPr>
                            <w:rPr>
                              <w:color w:val="7030A0"/>
                            </w:rPr>
                            <w:alias w:val="Company Name"/>
                            <w:tag w:val=""/>
                            <w:id w:val="-352183792"/>
                            <w:placeholder>
                              <w:docPart w:val="1F73954BB4D548E4A99846C5846AAE4D"/>
                            </w:placeholder>
                            <w:dataBinding w:prefixMappings="xmlns:ns0='http://schemas.openxmlformats.org/officeDocument/2006/extended-properties' " w:xpath="/ns0:Properties[1]/ns0:Company[1]" w:storeItemID="{6668398D-A668-4E3E-A5EB-62B293D839F1}"/>
                            <w15:appearance w15:val="hidden"/>
                            <w:text/>
                          </w:sdtPr>
                          <w:sdtEndPr/>
                          <w:sdtContent>
                            <w:r w:rsidR="007F2CD4">
                              <w:rPr>
                                <w:color w:val="7030A0"/>
                              </w:rPr>
                              <w:t>Contact: Laurie Bauer, Director</w:t>
                            </w:r>
                          </w:sdtContent>
                        </w:sdt>
                      </w:p>
                      <w:p w:rsidR="0073060A" w:rsidRDefault="00EC7F70" w:rsidP="00F66B97">
                        <w:pPr>
                          <w:pStyle w:val="NoSpacing"/>
                          <w:jc w:val="center"/>
                        </w:pPr>
                        <w:sdt>
                          <w:sdtPr>
                            <w:rPr>
                              <w:color w:val="auto"/>
                            </w:rPr>
                            <w:alias w:val="Company Address"/>
                            <w:tag w:val=""/>
                            <w:id w:val="758407760"/>
                            <w:placeholder>
                              <w:docPart w:val="BD7657351135466CB36EA47A65CAEFE9"/>
                            </w:placeholder>
                            <w:dataBinding w:prefixMappings="xmlns:ns0='http://schemas.microsoft.com/office/2006/coverPageProps' " w:xpath="/ns0:CoverPageProperties[1]/ns0:CompanyAddress[1]" w:storeItemID="{55AF091B-3C7A-41E3-B477-F2FDAA23CFDA}"/>
                            <w15:appearance w15:val="hidden"/>
                            <w:text w:multiLine="1"/>
                          </w:sdtPr>
                          <w:sdtEndPr/>
                          <w:sdtContent>
                            <w:r w:rsidR="007F2CD4">
                              <w:rPr>
                                <w:color w:val="auto"/>
                              </w:rPr>
                              <w:t>PO Box 120, Union, KY 41091</w:t>
                            </w:r>
                            <w:r w:rsidR="007F2CD4">
                              <w:rPr>
                                <w:color w:val="auto"/>
                              </w:rPr>
                              <w:br/>
                              <w:t xml:space="preserve">      859-384-1100 Ext. 1109</w:t>
                            </w:r>
                            <w:r w:rsidR="007F2CD4">
                              <w:rPr>
                                <w:color w:val="auto"/>
                              </w:rPr>
                              <w:br/>
                              <w:t xml:space="preserve">     lbauer@saint-timothy.org</w:t>
                            </w:r>
                          </w:sdtContent>
                        </w:sdt>
                      </w:p>
                    </w:tc>
                  </w:tr>
                </w:tbl>
                <w:p w:rsidR="0073060A" w:rsidRDefault="0073060A">
                  <w:pPr>
                    <w:pStyle w:val="NoSpacing"/>
                  </w:pPr>
                </w:p>
              </w:tc>
            </w:tr>
          </w:tbl>
          <w:p w:rsidR="0073060A" w:rsidRDefault="0073060A">
            <w:pPr>
              <w:pStyle w:val="NoSpacing"/>
            </w:pPr>
          </w:p>
        </w:tc>
        <w:tc>
          <w:tcPr>
            <w:tcW w:w="864" w:type="dxa"/>
          </w:tcPr>
          <w:p w:rsidR="0073060A" w:rsidRDefault="0073060A">
            <w:pPr>
              <w:pStyle w:val="NoSpacing"/>
            </w:pPr>
          </w:p>
        </w:tc>
        <w:tc>
          <w:tcPr>
            <w:tcW w:w="864" w:type="dxa"/>
          </w:tcPr>
          <w:p w:rsidR="0073060A" w:rsidRDefault="00EC7F70">
            <w:pPr>
              <w:pStyle w:val="NoSpacing"/>
            </w:pPr>
            <w:r>
              <w:rPr>
                <w:lang w:eastAsia="en-US"/>
              </w:rPr>
              <w:object w:dxaOrig="1440" w:dyaOrig="1440">
                <v:shape id="_x0000_s1026" type="#_x0000_t75" style="position:absolute;margin-left:40.4pt;margin-top:163.55pt;width:305.85pt;height:208.75pt;z-index:251658240;mso-position-horizontal-relative:text;mso-position-vertical-relative:text" wrapcoords="-57 0 -57 21479 21600 21479 21600 0 -57 0">
                  <v:imagedata r:id="rId8" o:title=""/>
                </v:shape>
                <o:OLEObject Type="Embed" ProgID="MSPhotoEd.3" ShapeID="_x0000_s1026" DrawAspect="Content" ObjectID="_1640000116" r:id="rId13"/>
              </w:object>
            </w:r>
          </w:p>
        </w:tc>
        <w:tc>
          <w:tcPr>
            <w:tcW w:w="6192" w:type="dxa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Front cover layout"/>
            </w:tblPr>
            <w:tblGrid>
              <w:gridCol w:w="6103"/>
            </w:tblGrid>
            <w:tr w:rsidR="0073060A" w:rsidTr="00DA3B26">
              <w:trPr>
                <w:trHeight w:val="2781"/>
              </w:trPr>
              <w:tc>
                <w:tcPr>
                  <w:tcW w:w="5000" w:type="pct"/>
                  <w:vAlign w:val="bottom"/>
                </w:tcPr>
                <w:p w:rsidR="0073060A" w:rsidRPr="00013FEC" w:rsidRDefault="001C089B" w:rsidP="00F66B97">
                  <w:pPr>
                    <w:pStyle w:val="Title"/>
                    <w:jc w:val="center"/>
                    <w:rPr>
                      <w:b/>
                      <w:i/>
                    </w:rPr>
                  </w:pPr>
                  <w:r w:rsidRPr="007F7B94">
                    <w:rPr>
                      <w:b/>
                      <w:i/>
                      <w:color w:val="7030A0"/>
                      <w14:glow w14:rad="101600">
                        <w14:srgbClr w14:val="FFFF00">
                          <w14:alpha w14:val="60000"/>
                        </w14:srgbClr>
                      </w14:glow>
                    </w:rPr>
                    <w:t>St. Timothy Preschool</w:t>
                  </w:r>
                  <w:r w:rsidR="00FB2926">
                    <w:rPr>
                      <w:b/>
                      <w:i/>
                      <w:color w:val="7030A0"/>
                      <w14:glow w14:rad="101600">
                        <w14:srgbClr w14:val="FFFF00">
                          <w14:alpha w14:val="60000"/>
                        </w14:srgbClr>
                      </w14:glow>
                    </w:rPr>
                    <w:t xml:space="preserve"> 2020-2021</w:t>
                  </w:r>
                </w:p>
              </w:tc>
            </w:tr>
            <w:tr w:rsidR="0073060A" w:rsidTr="007F7B94">
              <w:trPr>
                <w:trHeight w:val="4527"/>
              </w:trPr>
              <w:tc>
                <w:tcPr>
                  <w:tcW w:w="5000" w:type="pct"/>
                  <w:vAlign w:val="center"/>
                </w:tcPr>
                <w:p w:rsidR="0073060A" w:rsidRDefault="0073060A">
                  <w:pPr>
                    <w:pStyle w:val="NoSpacing"/>
                    <w:jc w:val="center"/>
                  </w:pPr>
                </w:p>
              </w:tc>
            </w:tr>
            <w:tr w:rsidR="0073060A" w:rsidTr="00386DEA">
              <w:trPr>
                <w:trHeight w:val="2601"/>
              </w:trPr>
              <w:tc>
                <w:tcPr>
                  <w:tcW w:w="5000" w:type="pct"/>
                </w:tcPr>
                <w:p w:rsidR="0073060A" w:rsidRPr="007F7B94" w:rsidRDefault="00EC7F70" w:rsidP="00386DEA">
                  <w:pPr>
                    <w:pStyle w:val="Organization"/>
                    <w:jc w:val="center"/>
                    <w:rPr>
                      <w:i/>
                      <w:color w:val="auto"/>
                      <w:sz w:val="24"/>
                    </w:rPr>
                  </w:pPr>
                  <w:sdt>
                    <w:sdtPr>
                      <w:rPr>
                        <w:i/>
                        <w:color w:val="7030A0"/>
                        <w:sz w:val="24"/>
                      </w:rPr>
                      <w:alias w:val="Company Name"/>
                      <w:tag w:val=""/>
                      <w:id w:val="703292134"/>
                      <w:placeholder>
                        <w:docPart w:val="1F73954BB4D548E4A99846C5846AAE4D"/>
                      </w:placeholder>
                      <w:dataBinding w:prefixMappings="xmlns:ns0='http://schemas.openxmlformats.org/officeDocument/2006/extended-properties' " w:xpath="/ns0:Properties[1]/ns0:Company[1]" w:storeItemID="{6668398D-A668-4E3E-A5EB-62B293D839F1}"/>
                      <w15:appearance w15:val="hidden"/>
                      <w:text/>
                    </w:sdtPr>
                    <w:sdtEndPr/>
                    <w:sdtContent>
                      <w:r w:rsidR="007F2CD4">
                        <w:rPr>
                          <w:i/>
                          <w:color w:val="7030A0"/>
                          <w:sz w:val="24"/>
                        </w:rPr>
                        <w:t>Contact: Laurie Bauer, Director</w:t>
                      </w:r>
                    </w:sdtContent>
                  </w:sdt>
                </w:p>
                <w:p w:rsidR="0073060A" w:rsidRPr="007F7B94" w:rsidRDefault="001C089B" w:rsidP="00386DEA">
                  <w:pPr>
                    <w:pStyle w:val="Subtitle"/>
                    <w:jc w:val="center"/>
                    <w:rPr>
                      <w:i/>
                      <w:color w:val="auto"/>
                      <w:sz w:val="24"/>
                    </w:rPr>
                  </w:pPr>
                  <w:r w:rsidRPr="007F7B94">
                    <w:rPr>
                      <w:i/>
                      <w:color w:val="auto"/>
                      <w:sz w:val="24"/>
                    </w:rPr>
                    <w:t>St. Timothy Preschool</w:t>
                  </w:r>
                </w:p>
                <w:p w:rsidR="001C089B" w:rsidRPr="007F7B94" w:rsidRDefault="001C089B" w:rsidP="00386DEA">
                  <w:pPr>
                    <w:pStyle w:val="NoSpacing"/>
                    <w:jc w:val="center"/>
                    <w:rPr>
                      <w:b/>
                      <w:i/>
                      <w:color w:val="auto"/>
                      <w:sz w:val="22"/>
                    </w:rPr>
                  </w:pPr>
                  <w:r w:rsidRPr="007F7B94">
                    <w:rPr>
                      <w:b/>
                      <w:i/>
                      <w:color w:val="auto"/>
                      <w:sz w:val="22"/>
                    </w:rPr>
                    <w:t>PO Box 120, Union, KY 41091</w:t>
                  </w:r>
                </w:p>
                <w:p w:rsidR="001C089B" w:rsidRPr="007F7B94" w:rsidRDefault="001C089B" w:rsidP="00386DEA">
                  <w:pPr>
                    <w:pStyle w:val="NoSpacing"/>
                    <w:jc w:val="center"/>
                    <w:rPr>
                      <w:b/>
                      <w:i/>
                      <w:color w:val="auto"/>
                      <w:sz w:val="22"/>
                    </w:rPr>
                  </w:pPr>
                  <w:r w:rsidRPr="007F7B94">
                    <w:rPr>
                      <w:b/>
                      <w:i/>
                      <w:color w:val="auto"/>
                      <w:sz w:val="22"/>
                    </w:rPr>
                    <w:t>859-384-1100 Ext. 1</w:t>
                  </w:r>
                  <w:r w:rsidR="007F7B94" w:rsidRPr="007F7B94">
                    <w:rPr>
                      <w:b/>
                      <w:i/>
                      <w:color w:val="auto"/>
                      <w:sz w:val="22"/>
                    </w:rPr>
                    <w:t>1</w:t>
                  </w:r>
                  <w:r w:rsidRPr="007F7B94">
                    <w:rPr>
                      <w:b/>
                      <w:i/>
                      <w:color w:val="auto"/>
                      <w:sz w:val="22"/>
                    </w:rPr>
                    <w:t>09</w:t>
                  </w:r>
                </w:p>
                <w:p w:rsidR="001C089B" w:rsidRPr="007F7B94" w:rsidRDefault="00314512" w:rsidP="00386DEA">
                  <w:pPr>
                    <w:pStyle w:val="NoSpacing"/>
                    <w:jc w:val="center"/>
                    <w:rPr>
                      <w:b/>
                      <w:i/>
                      <w:color w:val="auto"/>
                      <w:sz w:val="22"/>
                    </w:rPr>
                  </w:pPr>
                  <w:r>
                    <w:rPr>
                      <w:b/>
                      <w:i/>
                      <w:color w:val="auto"/>
                      <w:sz w:val="22"/>
                    </w:rPr>
                    <w:t>lbauer</w:t>
                  </w:r>
                  <w:r w:rsidR="001C089B" w:rsidRPr="007F7B94">
                    <w:rPr>
                      <w:b/>
                      <w:i/>
                      <w:color w:val="auto"/>
                      <w:sz w:val="22"/>
                    </w:rPr>
                    <w:t>@saint-timothy.org</w:t>
                  </w:r>
                </w:p>
                <w:p w:rsidR="001C089B" w:rsidRPr="001C089B" w:rsidRDefault="001C089B" w:rsidP="001C089B"/>
              </w:tc>
            </w:tr>
          </w:tbl>
          <w:p w:rsidR="0073060A" w:rsidRDefault="0073060A">
            <w:pPr>
              <w:pStyle w:val="NoSpacing"/>
            </w:pPr>
          </w:p>
        </w:tc>
      </w:tr>
    </w:tbl>
    <w:p w:rsidR="0073060A" w:rsidRDefault="0073060A">
      <w:pPr>
        <w:pStyle w:val="NoSpacing"/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2 interior booklet pages"/>
      </w:tblPr>
      <w:tblGrid>
        <w:gridCol w:w="6192"/>
        <w:gridCol w:w="864"/>
        <w:gridCol w:w="864"/>
        <w:gridCol w:w="6192"/>
      </w:tblGrid>
      <w:tr w:rsidR="00EF4F40" w:rsidTr="00706F81">
        <w:trPr>
          <w:trHeight w:hRule="exact" w:val="10701"/>
        </w:trPr>
        <w:tc>
          <w:tcPr>
            <w:tcW w:w="6192" w:type="dxa"/>
          </w:tcPr>
          <w:p w:rsidR="00245164" w:rsidRDefault="00245164">
            <w:pPr>
              <w:pStyle w:val="TOC1"/>
              <w:rPr>
                <w:color w:val="auto"/>
                <w:sz w:val="22"/>
              </w:rPr>
            </w:pPr>
            <w:r>
              <w:rPr>
                <w:noProof/>
                <w:color w:val="auto"/>
                <w:sz w:val="22"/>
                <w:lang w:eastAsia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8F7896B" wp14:editId="2B5FB4AD">
                      <wp:simplePos x="0" y="0"/>
                      <wp:positionH relativeFrom="column">
                        <wp:posOffset>203835</wp:posOffset>
                      </wp:positionH>
                      <wp:positionV relativeFrom="paragraph">
                        <wp:posOffset>80010</wp:posOffset>
                      </wp:positionV>
                      <wp:extent cx="3467100" cy="876300"/>
                      <wp:effectExtent l="19050" t="19050" r="38100" b="38100"/>
                      <wp:wrapNone/>
                      <wp:docPr id="23" name="Text Box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67100" cy="876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571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F565D6" w:rsidRPr="00EA68AE" w:rsidRDefault="00F565D6" w:rsidP="00245164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48"/>
                                    </w:rPr>
                                  </w:pPr>
                                  <w:r w:rsidRPr="00EA68AE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48"/>
                                    </w:rPr>
                                    <w:t>Goals of St. Timothy Preschool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F7896B" id="Text Box 23" o:spid="_x0000_s1027" type="#_x0000_t202" style="position:absolute;margin-left:16.05pt;margin-top:6.3pt;width:273pt;height:6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" fillcolor="#7030a0" strokeweight="4.5pt">
                      <v:textbox>
                        <w:txbxContent>
                          <w:p w:rsidR="00F565D6" w:rsidRPr="00EA68AE" w:rsidRDefault="00F565D6" w:rsidP="00245164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FFFF00"/>
                                <w:sz w:val="48"/>
                              </w:rPr>
                            </w:pPr>
                            <w:r w:rsidRPr="00EA68AE">
                              <w:rPr>
                                <w:rFonts w:asciiTheme="majorHAnsi" w:hAnsiTheme="majorHAnsi"/>
                                <w:b/>
                                <w:color w:val="FFFF00"/>
                                <w:sz w:val="48"/>
                              </w:rPr>
                              <w:t>Goals of St. Timothy Preschool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45164" w:rsidRDefault="00245164">
            <w:pPr>
              <w:pStyle w:val="TOC1"/>
              <w:rPr>
                <w:color w:val="auto"/>
                <w:sz w:val="22"/>
              </w:rPr>
            </w:pPr>
          </w:p>
          <w:p w:rsidR="00245164" w:rsidRDefault="00245164">
            <w:pPr>
              <w:pStyle w:val="TOC1"/>
              <w:rPr>
                <w:color w:val="auto"/>
                <w:sz w:val="22"/>
              </w:rPr>
            </w:pPr>
          </w:p>
          <w:p w:rsidR="00932118" w:rsidRDefault="00932118">
            <w:pPr>
              <w:pStyle w:val="TOC1"/>
              <w:rPr>
                <w:color w:val="auto"/>
                <w:sz w:val="22"/>
              </w:rPr>
            </w:pPr>
          </w:p>
          <w:p w:rsidR="0073060A" w:rsidRPr="00245164" w:rsidRDefault="004A0559">
            <w:pPr>
              <w:pStyle w:val="TOC1"/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St. Timothy Preschool will provide a nurturing atmosphere where children can grow academically, spiritually, physically, and emotionally by: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Teaching children through a Catholic foundation of bible stories, scripture, and prayer that God loves them and listens to them.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Instilling in children that we are all called to serve one another through Service Learning.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Providing an atmosphere where hands on learning and experiential learning are foundations.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Introducing children to a variety of literature, music, art, science, technology, and academic activities.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Providing children opportunities to further develop fine gross and motor skills through play and planned activities.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Teaching appropriate peer interactions and self-control through sharing, good manners, and cooperation.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Instilling in the children a sense of self-worth and self-confidence.</w:t>
            </w:r>
          </w:p>
          <w:p w:rsidR="00EF4F40" w:rsidRPr="00EF4F40" w:rsidRDefault="004A0559" w:rsidP="00EF4F40">
            <w:pPr>
              <w:pStyle w:val="ListParagraph"/>
              <w:numPr>
                <w:ilvl w:val="0"/>
                <w:numId w:val="8"/>
              </w:numPr>
              <w:rPr>
                <w:sz w:val="18"/>
              </w:rPr>
            </w:pPr>
            <w:r w:rsidRPr="00245164">
              <w:rPr>
                <w:color w:val="auto"/>
                <w:sz w:val="22"/>
              </w:rPr>
              <w:t>Preparing children for a successful transition to Kindergarten</w:t>
            </w:r>
            <w:r w:rsidRPr="007A2D2C">
              <w:rPr>
                <w:sz w:val="22"/>
              </w:rPr>
              <w:t>.</w:t>
            </w:r>
          </w:p>
          <w:p w:rsidR="009E3FDA" w:rsidRDefault="009E3FDA" w:rsidP="00EF4F40">
            <w:pPr>
              <w:pStyle w:val="ListParagraph"/>
              <w:tabs>
                <w:tab w:val="left" w:pos="4229"/>
              </w:tabs>
              <w:ind w:left="360"/>
              <w:rPr>
                <w:sz w:val="18"/>
              </w:rPr>
            </w:pPr>
          </w:p>
          <w:p w:rsidR="009E3FDA" w:rsidRDefault="009E3FDA" w:rsidP="00EF4F40">
            <w:pPr>
              <w:pStyle w:val="ListParagraph"/>
              <w:tabs>
                <w:tab w:val="left" w:pos="4229"/>
              </w:tabs>
              <w:ind w:left="360"/>
              <w:rPr>
                <w:sz w:val="18"/>
              </w:rPr>
            </w:pPr>
          </w:p>
          <w:p w:rsidR="003E5761" w:rsidRPr="00EF4F40" w:rsidRDefault="001F2450" w:rsidP="00EF4F40">
            <w:pPr>
              <w:pStyle w:val="ListParagraph"/>
              <w:tabs>
                <w:tab w:val="left" w:pos="4229"/>
              </w:tabs>
              <w:ind w:left="360"/>
              <w:rPr>
                <w:noProof/>
                <w:sz w:val="18"/>
                <w:lang w:eastAsia="en-US"/>
              </w:rPr>
            </w:pPr>
            <w:r>
              <w:rPr>
                <w:sz w:val="18"/>
              </w:rPr>
              <w:t xml:space="preserve">  </w:t>
            </w:r>
            <w:r>
              <w:rPr>
                <w:noProof/>
                <w:sz w:val="18"/>
                <w:lang w:eastAsia="en-US"/>
              </w:rPr>
              <w:t xml:space="preserve">   </w:t>
            </w:r>
            <w:r w:rsidR="004F17E8">
              <w:rPr>
                <w:noProof/>
                <w:sz w:val="18"/>
                <w:lang w:eastAsia="en-US"/>
              </w:rPr>
              <w:t xml:space="preserve"> </w:t>
            </w:r>
            <w:r w:rsidR="009E3FDA">
              <w:rPr>
                <w:noProof/>
                <w:lang w:eastAsia="en-US"/>
              </w:rPr>
              <w:drawing>
                <wp:inline distT="0" distB="0" distL="0" distR="0" wp14:anchorId="672EBCB7" wp14:editId="070AB697">
                  <wp:extent cx="914400" cy="1219700"/>
                  <wp:effectExtent l="38100" t="38100" r="38100" b="38100"/>
                  <wp:docPr id="13" name="Picture 13" descr="C:\Users\lbauer\Desktop\Pictures 2019-2020\Sondra\Sondra's 4's\IMG_3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bauer\Desktop\Pictures 2019-2020\Sondra\Sondra's 4's\IMG_3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047" cy="122723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5872CE">
              <w:rPr>
                <w:noProof/>
                <w:sz w:val="18"/>
                <w:lang w:eastAsia="en-US"/>
              </w:rPr>
              <w:t xml:space="preserve"> </w:t>
            </w:r>
            <w:r w:rsidR="00444984">
              <w:rPr>
                <w:noProof/>
                <w:lang w:eastAsia="en-US"/>
              </w:rPr>
              <w:drawing>
                <wp:inline distT="0" distB="0" distL="0" distR="0" wp14:anchorId="3DF9D5FC" wp14:editId="3492EEE0">
                  <wp:extent cx="898935" cy="1199072"/>
                  <wp:effectExtent l="95250" t="76200" r="92075" b="134620"/>
                  <wp:docPr id="3" name="Picture 3" descr="C:\Users\lbauer\Desktop\Pictures 2019-2020\Playground\IMG_5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bauer\Desktop\Pictures 2019-2020\Playground\IMG_5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734" cy="121214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chemeClr val="tx1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="005872CE" w:rsidRPr="00EF4F40">
              <w:rPr>
                <w:noProof/>
                <w:sz w:val="18"/>
                <w:lang w:eastAsia="en-US"/>
              </w:rPr>
              <w:t xml:space="preserve">   </w:t>
            </w:r>
            <w:r w:rsidR="00EF4F40">
              <w:rPr>
                <w:noProof/>
                <w:lang w:eastAsia="en-US"/>
              </w:rPr>
              <w:drawing>
                <wp:inline distT="0" distB="0" distL="0" distR="0" wp14:anchorId="03E2E869" wp14:editId="32FAC03D">
                  <wp:extent cx="905400" cy="1207698"/>
                  <wp:effectExtent l="38100" t="38100" r="47625" b="31115"/>
                  <wp:docPr id="8" name="Picture 8" descr="C:\Users\lbauer\Desktop\Pictures 2019-2020\Connie\Connie's 3's\Pumpkins\IMG-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bauer\Desktop\Pictures 2019-2020\Connie\Connie's 3's\Pumpkins\IMG-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835" cy="121361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73060A" w:rsidRDefault="0073060A">
            <w:pPr>
              <w:pStyle w:val="NoSpacing"/>
            </w:pPr>
          </w:p>
        </w:tc>
        <w:tc>
          <w:tcPr>
            <w:tcW w:w="864" w:type="dxa"/>
          </w:tcPr>
          <w:p w:rsidR="0073060A" w:rsidRDefault="0073060A">
            <w:pPr>
              <w:pStyle w:val="NoSpacing"/>
            </w:pPr>
          </w:p>
          <w:p w:rsidR="007A2D2C" w:rsidRDefault="007A2D2C">
            <w:pPr>
              <w:pStyle w:val="NoSpacing"/>
            </w:pPr>
          </w:p>
        </w:tc>
        <w:tc>
          <w:tcPr>
            <w:tcW w:w="6192" w:type="dxa"/>
          </w:tcPr>
          <w:p w:rsidR="00245164" w:rsidRDefault="00245164">
            <w:pPr>
              <w:pStyle w:val="Heading2"/>
            </w:pPr>
            <w:r>
              <w:rPr>
                <w:noProof/>
                <w:color w:val="auto"/>
                <w:sz w:val="22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8ADB18F" wp14:editId="1A81AD24">
                      <wp:simplePos x="0" y="0"/>
                      <wp:positionH relativeFrom="column">
                        <wp:posOffset>203835</wp:posOffset>
                      </wp:positionH>
                      <wp:positionV relativeFrom="paragraph">
                        <wp:posOffset>60961</wp:posOffset>
                      </wp:positionV>
                      <wp:extent cx="3467100" cy="552450"/>
                      <wp:effectExtent l="19050" t="19050" r="38100" b="38100"/>
                      <wp:wrapNone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67100" cy="552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571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F565D6" w:rsidRPr="00245164" w:rsidRDefault="00F565D6" w:rsidP="00245164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52"/>
                                    </w:rPr>
                                  </w:pPr>
                                  <w:r w:rsidRPr="00245164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52"/>
                                    </w:rPr>
                                    <w:t>Program Choices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01DCAF" id="Text Box 24" o:spid="_x0000_s1028" type="#_x0000_t202" style="position:absolute;margin-left:16.05pt;margin-top:4.8pt;width:273pt;height:43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" fillcolor="#7030a0" strokeweight="4.5pt">
                      <v:textbox>
                        <w:txbxContent>
                          <w:p w:rsidR="00F565D6" w:rsidRPr="00245164" w:rsidRDefault="00F565D6" w:rsidP="00245164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FFFF00"/>
                                <w:sz w:val="52"/>
                              </w:rPr>
                            </w:pPr>
                            <w:r w:rsidRPr="00245164">
                              <w:rPr>
                                <w:rFonts w:asciiTheme="majorHAnsi" w:hAnsiTheme="majorHAnsi"/>
                                <w:b/>
                                <w:color w:val="FFFF00"/>
                                <w:sz w:val="52"/>
                              </w:rPr>
                              <w:t>Program Choices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45164" w:rsidRDefault="00245164">
            <w:pPr>
              <w:pStyle w:val="Heading2"/>
            </w:pPr>
          </w:p>
          <w:p w:rsidR="0073060A" w:rsidRPr="00932118" w:rsidRDefault="00013FEC">
            <w:pPr>
              <w:pStyle w:val="Heading2"/>
              <w:rPr>
                <w:rFonts w:asciiTheme="minorHAnsi" w:hAnsiTheme="minorHAnsi"/>
                <w:i/>
                <w:color w:val="auto"/>
                <w:sz w:val="24"/>
              </w:rPr>
            </w:pPr>
            <w:r w:rsidRPr="00932118">
              <w:rPr>
                <w:rFonts w:asciiTheme="minorHAnsi" w:hAnsiTheme="minorHAnsi"/>
                <w:i/>
                <w:color w:val="auto"/>
                <w:sz w:val="24"/>
              </w:rPr>
              <w:t>3-Year-Old</w:t>
            </w:r>
            <w:r w:rsidR="003E5761" w:rsidRPr="00932118">
              <w:rPr>
                <w:rFonts w:asciiTheme="minorHAnsi" w:hAnsiTheme="minorHAnsi"/>
                <w:i/>
                <w:color w:val="auto"/>
                <w:sz w:val="24"/>
              </w:rPr>
              <w:t xml:space="preserve"> Program</w:t>
            </w:r>
            <w:r w:rsidR="007E53DE" w:rsidRPr="00932118">
              <w:rPr>
                <w:rFonts w:asciiTheme="minorHAnsi" w:hAnsiTheme="minorHAnsi"/>
                <w:i/>
                <w:color w:val="auto"/>
                <w:sz w:val="24"/>
              </w:rPr>
              <w:t xml:space="preserve"> ~ </w:t>
            </w:r>
            <w:r w:rsidR="00F66B97">
              <w:rPr>
                <w:rFonts w:asciiTheme="minorHAnsi" w:hAnsiTheme="minorHAnsi"/>
                <w:i/>
                <w:color w:val="auto"/>
                <w:sz w:val="24"/>
              </w:rPr>
              <w:t>$18</w:t>
            </w:r>
            <w:r w:rsidR="003E5761" w:rsidRPr="00932118">
              <w:rPr>
                <w:rFonts w:asciiTheme="minorHAnsi" w:hAnsiTheme="minorHAnsi"/>
                <w:i/>
                <w:color w:val="auto"/>
                <w:sz w:val="24"/>
              </w:rPr>
              <w:t>5 per month</w:t>
            </w:r>
          </w:p>
          <w:tbl>
            <w:tblPr>
              <w:tblW w:w="0" w:type="auto"/>
              <w:tblCellMar>
                <w:left w:w="0" w:type="dxa"/>
                <w:right w:w="144" w:type="dxa"/>
              </w:tblCellMar>
              <w:tblLook w:val="04A0" w:firstRow="1" w:lastRow="0" w:firstColumn="1" w:lastColumn="0" w:noHBand="0" w:noVBand="1"/>
              <w:tblDescription w:val="Photo with item description"/>
            </w:tblPr>
            <w:tblGrid>
              <w:gridCol w:w="2700"/>
              <w:gridCol w:w="3492"/>
            </w:tblGrid>
            <w:tr w:rsidR="001F2450" w:rsidTr="00EF4F40">
              <w:trPr>
                <w:trHeight w:val="2502"/>
              </w:trPr>
              <w:tc>
                <w:tcPr>
                  <w:tcW w:w="2700" w:type="dxa"/>
                </w:tcPr>
                <w:p w:rsidR="003E6A19" w:rsidRDefault="003E6A19" w:rsidP="00C07CD4">
                  <w:pPr>
                    <w:pStyle w:val="NoSpacing"/>
                    <w:rPr>
                      <w:noProof/>
                      <w:lang w:eastAsia="en-US"/>
                    </w:rPr>
                  </w:pPr>
                </w:p>
                <w:p w:rsidR="000448D7" w:rsidRDefault="001C6678" w:rsidP="00C07CD4">
                  <w:pPr>
                    <w:pStyle w:val="NoSpacing"/>
                    <w:rPr>
                      <w:noProof/>
                      <w:lang w:eastAsia="en-US"/>
                    </w:rPr>
                  </w:pPr>
                  <w:r>
                    <w:rPr>
                      <w:noProof/>
                      <w:lang w:eastAsia="en-US"/>
                    </w:rPr>
                    <w:t xml:space="preserve"> </w:t>
                  </w:r>
                  <w:r w:rsidR="003E6A19">
                    <w:rPr>
                      <w:noProof/>
                      <w:lang w:eastAsia="en-US"/>
                    </w:rPr>
                    <w:drawing>
                      <wp:inline distT="0" distB="0" distL="0" distR="0" wp14:anchorId="7BDC1105" wp14:editId="4485EFF1">
                        <wp:extent cx="1240914" cy="919583"/>
                        <wp:effectExtent l="133350" t="171450" r="130810" b="166370"/>
                        <wp:docPr id="5" name="Picture 5" descr="C:\Users\lbauer\Desktop\Pictures 2019-2020\Gina\Gina's 3's\IMG_03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lbauer\Desktop\Pictures 2019-2020\Gina\Gina's 3's\IMG_039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761337">
                                  <a:off x="0" y="0"/>
                                  <a:ext cx="1254381" cy="9295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92" w:type="dxa"/>
                </w:tcPr>
                <w:p w:rsidR="0073060A" w:rsidRPr="00245164" w:rsidRDefault="003E5761" w:rsidP="003E5761">
                  <w:p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Meets 2 days a week (3 Choices)</w:t>
                  </w:r>
                  <w:r w:rsidR="00FB2926">
                    <w:rPr>
                      <w:color w:val="auto"/>
                    </w:rPr>
                    <w:t xml:space="preserve"> ~</w:t>
                  </w:r>
                  <w:r w:rsidR="007F2CD4">
                    <w:rPr>
                      <w:color w:val="auto"/>
                    </w:rPr>
                    <w:t xml:space="preserve">   </w:t>
                  </w:r>
                  <w:r w:rsidR="00FB2926">
                    <w:rPr>
                      <w:color w:val="auto"/>
                    </w:rPr>
                    <w:t xml:space="preserve"> </w:t>
                  </w:r>
                  <w:r w:rsidR="00444984">
                    <w:rPr>
                      <w:color w:val="auto"/>
                    </w:rPr>
                    <w:t xml:space="preserve">    </w:t>
                  </w:r>
                  <w:r w:rsidR="007F2CD4">
                    <w:rPr>
                      <w:color w:val="auto"/>
                    </w:rPr>
                    <w:t xml:space="preserve">Age </w:t>
                  </w:r>
                  <w:r w:rsidR="00FB2926">
                    <w:rPr>
                      <w:color w:val="auto"/>
                    </w:rPr>
                    <w:t>3 by 8/1/20</w:t>
                  </w:r>
                </w:p>
                <w:p w:rsidR="003E5761" w:rsidRPr="00245164" w:rsidRDefault="003E5761" w:rsidP="003E5761">
                  <w:pPr>
                    <w:pStyle w:val="ListParagraph"/>
                    <w:numPr>
                      <w:ilvl w:val="0"/>
                      <w:numId w:val="4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Tues/Thurs Morning</w:t>
                  </w:r>
                </w:p>
                <w:p w:rsidR="003E5761" w:rsidRPr="00245164" w:rsidRDefault="003E5761" w:rsidP="003E5761">
                  <w:pPr>
                    <w:pStyle w:val="ListParagraph"/>
                    <w:numPr>
                      <w:ilvl w:val="0"/>
                      <w:numId w:val="4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Tues/Thurs Afternoon</w:t>
                  </w:r>
                </w:p>
                <w:p w:rsidR="003E5761" w:rsidRPr="00245164" w:rsidRDefault="003E5761" w:rsidP="003E5761">
                  <w:pPr>
                    <w:pStyle w:val="ListParagraph"/>
                    <w:numPr>
                      <w:ilvl w:val="0"/>
                      <w:numId w:val="4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Wed/Fri Morning</w:t>
                  </w:r>
                </w:p>
                <w:p w:rsidR="003E5761" w:rsidRPr="00245164" w:rsidRDefault="003E5761" w:rsidP="003E5761">
                  <w:pPr>
                    <w:pStyle w:val="NoSpacing"/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Hours: Morning</w:t>
                  </w:r>
                  <w:r w:rsidR="008205A6">
                    <w:rPr>
                      <w:color w:val="auto"/>
                    </w:rPr>
                    <w:t xml:space="preserve">    </w:t>
                  </w:r>
                  <w:r w:rsidRPr="00245164">
                    <w:rPr>
                      <w:color w:val="auto"/>
                    </w:rPr>
                    <w:t xml:space="preserve"> 8:30 – 11:30</w:t>
                  </w:r>
                  <w:r w:rsidR="00314512">
                    <w:rPr>
                      <w:color w:val="auto"/>
                    </w:rPr>
                    <w:t xml:space="preserve"> AM</w:t>
                  </w:r>
                </w:p>
                <w:p w:rsidR="003E5761" w:rsidRDefault="003E5761" w:rsidP="003E5761">
                  <w:pPr>
                    <w:pStyle w:val="NoSpacing"/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 xml:space="preserve">              Afternoon</w:t>
                  </w:r>
                  <w:r w:rsidR="008205A6">
                    <w:rPr>
                      <w:color w:val="auto"/>
                    </w:rPr>
                    <w:t xml:space="preserve"> </w:t>
                  </w:r>
                  <w:r w:rsidRPr="00245164">
                    <w:rPr>
                      <w:color w:val="auto"/>
                    </w:rPr>
                    <w:t>12:15 – 3:15</w:t>
                  </w:r>
                  <w:r w:rsidR="00314512">
                    <w:rPr>
                      <w:color w:val="auto"/>
                    </w:rPr>
                    <w:t xml:space="preserve"> PM</w:t>
                  </w:r>
                </w:p>
                <w:p w:rsidR="00932118" w:rsidRDefault="00932118" w:rsidP="003E5761">
                  <w:pPr>
                    <w:pStyle w:val="NoSpacing"/>
                  </w:pPr>
                </w:p>
              </w:tc>
            </w:tr>
          </w:tbl>
          <w:p w:rsidR="0073060A" w:rsidRPr="00932118" w:rsidRDefault="00013FEC" w:rsidP="00932118">
            <w:pPr>
              <w:rPr>
                <w:b/>
                <w:i/>
                <w:color w:val="auto"/>
                <w:sz w:val="24"/>
              </w:rPr>
            </w:pPr>
            <w:r w:rsidRPr="00932118">
              <w:rPr>
                <w:b/>
                <w:i/>
                <w:color w:val="auto"/>
                <w:sz w:val="24"/>
              </w:rPr>
              <w:t>4-Year-Old</w:t>
            </w:r>
            <w:r w:rsidR="007E53DE" w:rsidRPr="00932118">
              <w:rPr>
                <w:b/>
                <w:i/>
                <w:color w:val="auto"/>
                <w:sz w:val="24"/>
              </w:rPr>
              <w:t xml:space="preserve"> Program ~ </w:t>
            </w:r>
            <w:r w:rsidR="00F66B97">
              <w:rPr>
                <w:b/>
                <w:i/>
                <w:color w:val="auto"/>
                <w:sz w:val="24"/>
              </w:rPr>
              <w:t>$21</w:t>
            </w:r>
            <w:r w:rsidR="003E5761" w:rsidRPr="00932118">
              <w:rPr>
                <w:b/>
                <w:i/>
                <w:color w:val="auto"/>
                <w:sz w:val="24"/>
              </w:rPr>
              <w:t>0 per month</w:t>
            </w:r>
          </w:p>
          <w:tbl>
            <w:tblPr>
              <w:tblW w:w="0" w:type="auto"/>
              <w:tblCellMar>
                <w:left w:w="0" w:type="dxa"/>
                <w:right w:w="144" w:type="dxa"/>
              </w:tblCellMar>
              <w:tblLook w:val="04A0" w:firstRow="1" w:lastRow="0" w:firstColumn="1" w:lastColumn="0" w:noHBand="0" w:noVBand="1"/>
              <w:tblDescription w:val="Photo with item description"/>
            </w:tblPr>
            <w:tblGrid>
              <w:gridCol w:w="2160"/>
              <w:gridCol w:w="4032"/>
            </w:tblGrid>
            <w:tr w:rsidR="007F0CCF" w:rsidTr="00245164">
              <w:trPr>
                <w:trHeight w:val="2034"/>
              </w:trPr>
              <w:tc>
                <w:tcPr>
                  <w:tcW w:w="2160" w:type="dxa"/>
                </w:tcPr>
                <w:p w:rsidR="00386DEA" w:rsidRDefault="00DB46B6" w:rsidP="00C07CD4">
                  <w:pPr>
                    <w:pStyle w:val="NoSpacing"/>
                    <w:rPr>
                      <w:noProof/>
                      <w:lang w:eastAsia="en-US"/>
                    </w:rPr>
                  </w:pPr>
                  <w:r>
                    <w:t xml:space="preserve">  </w:t>
                  </w:r>
                  <w:r w:rsidR="00386DEA">
                    <w:t xml:space="preserve">  </w:t>
                  </w:r>
                  <w:r w:rsidR="00C72891">
                    <w:rPr>
                      <w:noProof/>
                      <w:lang w:eastAsia="en-US"/>
                    </w:rPr>
                    <w:t xml:space="preserve">    </w:t>
                  </w:r>
                  <w:r w:rsidR="00706F81">
                    <w:rPr>
                      <w:noProof/>
                      <w:lang w:eastAsia="en-US"/>
                    </w:rPr>
                    <w:t xml:space="preserve">         </w:t>
                  </w:r>
                  <w:r w:rsidR="00386DEA">
                    <w:t xml:space="preserve"> </w:t>
                  </w:r>
                  <w:r w:rsidR="00706F81">
                    <w:rPr>
                      <w:noProof/>
                      <w:lang w:eastAsia="en-US"/>
                    </w:rPr>
                    <w:t xml:space="preserve">               </w:t>
                  </w:r>
                  <w:r w:rsidR="001C6678">
                    <w:rPr>
                      <w:noProof/>
                      <w:lang w:eastAsia="en-US"/>
                    </w:rPr>
                    <w:t xml:space="preserve">                      </w:t>
                  </w:r>
                  <w:r w:rsidR="007C7394">
                    <w:rPr>
                      <w:noProof/>
                      <w:lang w:eastAsia="en-US"/>
                    </w:rPr>
                    <w:t xml:space="preserve">         </w:t>
                  </w:r>
                  <w:r w:rsidR="001C6678">
                    <w:rPr>
                      <w:noProof/>
                      <w:lang w:eastAsia="en-US"/>
                    </w:rPr>
                    <w:drawing>
                      <wp:inline distT="0" distB="0" distL="0" distR="0" wp14:anchorId="6152C598" wp14:editId="3F733847">
                        <wp:extent cx="883285" cy="1061388"/>
                        <wp:effectExtent l="133350" t="114300" r="145415" b="120015"/>
                        <wp:docPr id="6" name="Picture 6" descr="C:\Users\lbauer\Desktop\Pictures 2019-2020\Lisa\Lisa's 4's am\Finger painting\IMG_58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lbauer\Desktop\Pictures 2019-2020\Lisa\Lisa's 4's am\Finger painting\IMG_586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0898437">
                                  <a:off x="0" y="0"/>
                                  <a:ext cx="896774" cy="10775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6F81">
                    <w:rPr>
                      <w:noProof/>
                      <w:lang w:eastAsia="en-US"/>
                    </w:rPr>
                    <w:t xml:space="preserve"> </w:t>
                  </w:r>
                  <w:r>
                    <w:rPr>
                      <w:noProof/>
                      <w:lang w:eastAsia="en-US"/>
                    </w:rPr>
                    <w:t xml:space="preserve">    </w:t>
                  </w:r>
                  <w:r w:rsidR="00C07CD4">
                    <w:rPr>
                      <w:noProof/>
                      <w:lang w:eastAsia="en-US"/>
                    </w:rPr>
                    <w:t xml:space="preserve">  </w:t>
                  </w:r>
                </w:p>
              </w:tc>
              <w:tc>
                <w:tcPr>
                  <w:tcW w:w="4032" w:type="dxa"/>
                </w:tcPr>
                <w:p w:rsidR="0073060A" w:rsidRPr="00245164" w:rsidRDefault="003E5761" w:rsidP="003E5761">
                  <w:p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Meets 3 days a week (3 Choices)</w:t>
                  </w:r>
                  <w:r w:rsidR="00FB2926">
                    <w:rPr>
                      <w:color w:val="auto"/>
                    </w:rPr>
                    <w:t xml:space="preserve"> ~ </w:t>
                  </w:r>
                  <w:r w:rsidR="007F2CD4">
                    <w:rPr>
                      <w:color w:val="auto"/>
                    </w:rPr>
                    <w:t xml:space="preserve">                   </w:t>
                  </w:r>
                  <w:r w:rsidR="00FB2926">
                    <w:rPr>
                      <w:color w:val="auto"/>
                    </w:rPr>
                    <w:t>Age 4 by 8/1/20</w:t>
                  </w:r>
                </w:p>
                <w:p w:rsidR="003E5761" w:rsidRPr="00245164" w:rsidRDefault="003E5761" w:rsidP="003E5761">
                  <w:pPr>
                    <w:pStyle w:val="ListParagraph"/>
                    <w:numPr>
                      <w:ilvl w:val="0"/>
                      <w:numId w:val="5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Mon/Wed/Fri Morning</w:t>
                  </w:r>
                </w:p>
                <w:p w:rsidR="003E5761" w:rsidRPr="00245164" w:rsidRDefault="00F66B97" w:rsidP="003E5761">
                  <w:pPr>
                    <w:pStyle w:val="ListParagraph"/>
                    <w:numPr>
                      <w:ilvl w:val="0"/>
                      <w:numId w:val="5"/>
                    </w:num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Mon/Tues/Thurs</w:t>
                  </w:r>
                  <w:r w:rsidR="003E5761" w:rsidRPr="00245164">
                    <w:rPr>
                      <w:color w:val="auto"/>
                    </w:rPr>
                    <w:t xml:space="preserve"> Afternoon</w:t>
                  </w:r>
                </w:p>
                <w:p w:rsidR="003E5761" w:rsidRPr="00245164" w:rsidRDefault="003E5761" w:rsidP="003E5761">
                  <w:pPr>
                    <w:pStyle w:val="ListParagraph"/>
                    <w:numPr>
                      <w:ilvl w:val="0"/>
                      <w:numId w:val="5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Mon/Tues/Thurs Morning</w:t>
                  </w:r>
                </w:p>
                <w:p w:rsidR="003E5761" w:rsidRPr="00245164" w:rsidRDefault="003E5761" w:rsidP="003E5761">
                  <w:pPr>
                    <w:pStyle w:val="NoSpacing"/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Hours: Morning</w:t>
                  </w:r>
                  <w:r w:rsidR="008205A6">
                    <w:rPr>
                      <w:color w:val="auto"/>
                    </w:rPr>
                    <w:t xml:space="preserve">     </w:t>
                  </w:r>
                  <w:r w:rsidRPr="00245164">
                    <w:rPr>
                      <w:color w:val="auto"/>
                    </w:rPr>
                    <w:t xml:space="preserve"> 8:30 – 11:30</w:t>
                  </w:r>
                  <w:r w:rsidR="00314512">
                    <w:rPr>
                      <w:color w:val="auto"/>
                    </w:rPr>
                    <w:t xml:space="preserve"> AM</w:t>
                  </w:r>
                </w:p>
                <w:p w:rsidR="003E5761" w:rsidRDefault="003E5761" w:rsidP="003E5761">
                  <w:r w:rsidRPr="00245164">
                    <w:rPr>
                      <w:color w:val="auto"/>
                    </w:rPr>
                    <w:t xml:space="preserve">              Afternoon</w:t>
                  </w:r>
                  <w:r w:rsidR="008205A6">
                    <w:rPr>
                      <w:color w:val="auto"/>
                    </w:rPr>
                    <w:t xml:space="preserve"> </w:t>
                  </w:r>
                  <w:r w:rsidRPr="00245164">
                    <w:rPr>
                      <w:color w:val="auto"/>
                    </w:rPr>
                    <w:t xml:space="preserve"> 12:15 – 3:15</w:t>
                  </w:r>
                  <w:r w:rsidR="00314512">
                    <w:rPr>
                      <w:color w:val="auto"/>
                    </w:rPr>
                    <w:t xml:space="preserve"> PM</w:t>
                  </w:r>
                </w:p>
              </w:tc>
            </w:tr>
          </w:tbl>
          <w:p w:rsidR="007E53DE" w:rsidRPr="00932118" w:rsidRDefault="007E53DE" w:rsidP="00932118">
            <w:pPr>
              <w:rPr>
                <w:b/>
                <w:i/>
                <w:color w:val="auto"/>
                <w:sz w:val="24"/>
              </w:rPr>
            </w:pPr>
            <w:r w:rsidRPr="00932118">
              <w:rPr>
                <w:b/>
                <w:i/>
                <w:color w:val="auto"/>
                <w:sz w:val="24"/>
              </w:rPr>
              <w:t>Kind</w:t>
            </w:r>
            <w:r w:rsidR="00F66B97">
              <w:rPr>
                <w:b/>
                <w:i/>
                <w:color w:val="auto"/>
                <w:sz w:val="24"/>
              </w:rPr>
              <w:t>ergarten Readiness Program ~ $26</w:t>
            </w:r>
            <w:r w:rsidRPr="00932118">
              <w:rPr>
                <w:b/>
                <w:i/>
                <w:color w:val="auto"/>
                <w:sz w:val="24"/>
              </w:rPr>
              <w:t>0 per month</w:t>
            </w:r>
          </w:p>
          <w:tbl>
            <w:tblPr>
              <w:tblW w:w="0" w:type="auto"/>
              <w:tblCellMar>
                <w:left w:w="0" w:type="dxa"/>
                <w:right w:w="144" w:type="dxa"/>
              </w:tblCellMar>
              <w:tblLook w:val="04A0" w:firstRow="1" w:lastRow="0" w:firstColumn="1" w:lastColumn="0" w:noHBand="0" w:noVBand="1"/>
              <w:tblDescription w:val="Photo with item description"/>
            </w:tblPr>
            <w:tblGrid>
              <w:gridCol w:w="2814"/>
              <w:gridCol w:w="3378"/>
            </w:tblGrid>
            <w:tr w:rsidR="00DB46B6" w:rsidTr="00754D8F">
              <w:tc>
                <w:tcPr>
                  <w:tcW w:w="2610" w:type="dxa"/>
                </w:tcPr>
                <w:p w:rsidR="0073060A" w:rsidRDefault="007C7394" w:rsidP="00706F81">
                  <w:r>
                    <w:rPr>
                      <w:lang w:eastAsia="en-US"/>
                    </w:rPr>
                    <w:t xml:space="preserve">     </w:t>
                  </w:r>
                  <w:r w:rsidR="00706F81">
                    <w:rPr>
                      <w:lang w:eastAsia="en-US"/>
                    </w:rPr>
                    <w:t xml:space="preserve">  </w:t>
                  </w:r>
                  <w:r w:rsidR="00EF4F40">
                    <w:rPr>
                      <w:lang w:eastAsia="en-US"/>
                    </w:rPr>
                    <w:t xml:space="preserve">       </w:t>
                  </w:r>
                  <w:r w:rsidR="00EF4F40">
                    <w:rPr>
                      <w:noProof/>
                      <w:lang w:eastAsia="en-US"/>
                    </w:rPr>
                    <w:drawing>
                      <wp:inline distT="0" distB="0" distL="0" distR="0" wp14:anchorId="4242D063" wp14:editId="18414294">
                        <wp:extent cx="1431984" cy="853104"/>
                        <wp:effectExtent l="133350" t="228600" r="130175" b="233045"/>
                        <wp:docPr id="4" name="Picture 4" descr="C:\Users\lbauer\Desktop\Pictures 2019-2020\Libby KRP\IMG_65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lbauer\Desktop\Pictures 2019-2020\Libby KRP\IMG_65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986880">
                                  <a:off x="0" y="0"/>
                                  <a:ext cx="1431984" cy="8531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eastAsia="en-US"/>
                    </w:rPr>
                    <w:t xml:space="preserve">    </w:t>
                  </w:r>
                </w:p>
                <w:p w:rsidR="00754D8F" w:rsidRDefault="00754D8F"/>
              </w:tc>
              <w:tc>
                <w:tcPr>
                  <w:tcW w:w="3582" w:type="dxa"/>
                </w:tcPr>
                <w:p w:rsidR="007E53DE" w:rsidRPr="00245164" w:rsidRDefault="007F2CD4" w:rsidP="007E53DE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Meets </w:t>
                  </w:r>
                  <w:r w:rsidR="007E53DE" w:rsidRPr="00245164">
                    <w:rPr>
                      <w:color w:val="auto"/>
                    </w:rPr>
                    <w:t>Monday through Friday from 8:30 – 11:30AM</w:t>
                  </w:r>
                </w:p>
                <w:p w:rsidR="007E53DE" w:rsidRPr="00245164" w:rsidRDefault="007E53DE" w:rsidP="007E53DE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Child must</w:t>
                  </w:r>
                  <w:r w:rsidR="00FB2926">
                    <w:rPr>
                      <w:color w:val="auto"/>
                    </w:rPr>
                    <w:t xml:space="preserve"> be the age of 4 by 6/1/20</w:t>
                  </w:r>
                </w:p>
                <w:p w:rsidR="007E53DE" w:rsidRDefault="00754D8F" w:rsidP="00754D8F">
                  <w:pPr>
                    <w:pStyle w:val="ListParagraph"/>
                    <w:numPr>
                      <w:ilvl w:val="0"/>
                      <w:numId w:val="6"/>
                    </w:numPr>
                  </w:pPr>
                  <w:r>
                    <w:rPr>
                      <w:color w:val="auto"/>
                    </w:rPr>
                    <w:t>C</w:t>
                  </w:r>
                  <w:r w:rsidR="007E53DE" w:rsidRPr="00245164">
                    <w:rPr>
                      <w:color w:val="auto"/>
                    </w:rPr>
                    <w:t>lass is intended for</w:t>
                  </w:r>
                  <w:r>
                    <w:rPr>
                      <w:color w:val="auto"/>
                    </w:rPr>
                    <w:t xml:space="preserve"> those</w:t>
                  </w:r>
                  <w:r w:rsidR="007E53DE" w:rsidRPr="00245164">
                    <w:rPr>
                      <w:color w:val="auto"/>
                    </w:rPr>
                    <w:t xml:space="preserve"> who need one more year of preschool to transition to Kindergarten or do not make the August 1</w:t>
                  </w:r>
                  <w:r w:rsidR="007E53DE" w:rsidRPr="00245164">
                    <w:rPr>
                      <w:color w:val="auto"/>
                      <w:vertAlign w:val="superscript"/>
                    </w:rPr>
                    <w:t>st</w:t>
                  </w:r>
                  <w:r w:rsidR="007E53DE" w:rsidRPr="00245164">
                    <w:rPr>
                      <w:color w:val="auto"/>
                    </w:rPr>
                    <w:t xml:space="preserve"> birth date cut off for Kindergarten enrollment.</w:t>
                  </w:r>
                </w:p>
              </w:tc>
            </w:tr>
          </w:tbl>
          <w:p w:rsidR="0073060A" w:rsidRDefault="0073060A"/>
        </w:tc>
      </w:tr>
    </w:tbl>
    <w:p w:rsidR="0073060A" w:rsidRDefault="0073060A">
      <w:pPr>
        <w:pStyle w:val="NoSpacing"/>
      </w:pPr>
    </w:p>
    <w:p w:rsidR="00A64D8A" w:rsidRDefault="00A64D8A" w:rsidP="00A64D8A"/>
    <w:sectPr w:rsidR="00A64D8A" w:rsidSect="003147AB">
      <w:pgSz w:w="15840" w:h="12240" w:orient="landscape"/>
      <w:pgMar w:top="1224" w:right="864" w:bottom="432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6017"/>
      </v:shape>
    </w:pict>
  </w:numPicBullet>
  <w:abstractNum w:abstractNumId="0" w15:restartNumberingAfterBreak="0">
    <w:nsid w:val="FFFFFF89"/>
    <w:multiLevelType w:val="singleLevel"/>
    <w:tmpl w:val="784C6A8A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</w:rPr>
    </w:lvl>
  </w:abstractNum>
  <w:abstractNum w:abstractNumId="1" w15:restartNumberingAfterBreak="0">
    <w:nsid w:val="02F35703"/>
    <w:multiLevelType w:val="multilevel"/>
    <w:tmpl w:val="94C8684E"/>
    <w:lvl w:ilvl="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 w15:restartNumberingAfterBreak="0">
    <w:nsid w:val="0B34046D"/>
    <w:multiLevelType w:val="multilevel"/>
    <w:tmpl w:val="040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 w15:restartNumberingAfterBreak="0">
    <w:nsid w:val="417E37F1"/>
    <w:multiLevelType w:val="multilevel"/>
    <w:tmpl w:val="17FA549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" w15:restartNumberingAfterBreak="0">
    <w:nsid w:val="50627EBB"/>
    <w:multiLevelType w:val="multilevel"/>
    <w:tmpl w:val="17FA549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 w15:restartNumberingAfterBreak="0">
    <w:nsid w:val="6C9B40C6"/>
    <w:multiLevelType w:val="multilevel"/>
    <w:tmpl w:val="17FA549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 w15:restartNumberingAfterBreak="0">
    <w:nsid w:val="7EE26ED6"/>
    <w:multiLevelType w:val="multilevel"/>
    <w:tmpl w:val="17FA549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0"/>
    <w:lvlOverride w:ilvl="0">
      <w:startOverride w:val="1"/>
    </w:lvlOverride>
  </w:num>
  <w:num w:numId="3">
    <w:abstractNumId w:val="2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3FB5"/>
    <w:rsid w:val="00013FEC"/>
    <w:rsid w:val="000448D7"/>
    <w:rsid w:val="000E367A"/>
    <w:rsid w:val="000F6C94"/>
    <w:rsid w:val="001C089B"/>
    <w:rsid w:val="001C6678"/>
    <w:rsid w:val="001F2450"/>
    <w:rsid w:val="00245164"/>
    <w:rsid w:val="002549D1"/>
    <w:rsid w:val="002A360E"/>
    <w:rsid w:val="00314512"/>
    <w:rsid w:val="003147AB"/>
    <w:rsid w:val="00386DEA"/>
    <w:rsid w:val="003A2268"/>
    <w:rsid w:val="003E5761"/>
    <w:rsid w:val="003E6A19"/>
    <w:rsid w:val="00414BBE"/>
    <w:rsid w:val="00444984"/>
    <w:rsid w:val="004A0559"/>
    <w:rsid w:val="004C52F5"/>
    <w:rsid w:val="004F17E8"/>
    <w:rsid w:val="00544D8A"/>
    <w:rsid w:val="00572B9F"/>
    <w:rsid w:val="005872CE"/>
    <w:rsid w:val="005F7ED2"/>
    <w:rsid w:val="006167F4"/>
    <w:rsid w:val="00706F81"/>
    <w:rsid w:val="0073060A"/>
    <w:rsid w:val="00754D8F"/>
    <w:rsid w:val="00793C74"/>
    <w:rsid w:val="007A2D2C"/>
    <w:rsid w:val="007C7394"/>
    <w:rsid w:val="007E53DE"/>
    <w:rsid w:val="007F0CCF"/>
    <w:rsid w:val="007F2CD4"/>
    <w:rsid w:val="007F7B94"/>
    <w:rsid w:val="008205A6"/>
    <w:rsid w:val="00897B61"/>
    <w:rsid w:val="00903FB5"/>
    <w:rsid w:val="00932118"/>
    <w:rsid w:val="00953BF6"/>
    <w:rsid w:val="009A2F6F"/>
    <w:rsid w:val="009A6469"/>
    <w:rsid w:val="009E3FDA"/>
    <w:rsid w:val="00A3045D"/>
    <w:rsid w:val="00A64D8A"/>
    <w:rsid w:val="00AB45BB"/>
    <w:rsid w:val="00B96EA8"/>
    <w:rsid w:val="00BE00E0"/>
    <w:rsid w:val="00C07CD4"/>
    <w:rsid w:val="00C72891"/>
    <w:rsid w:val="00D33F56"/>
    <w:rsid w:val="00D42E9F"/>
    <w:rsid w:val="00DA3B26"/>
    <w:rsid w:val="00DB46B6"/>
    <w:rsid w:val="00EA65B7"/>
    <w:rsid w:val="00EA68AE"/>
    <w:rsid w:val="00EC7F70"/>
    <w:rsid w:val="00EF4F40"/>
    <w:rsid w:val="00F565D6"/>
    <w:rsid w:val="00F6265C"/>
    <w:rsid w:val="00F66B97"/>
    <w:rsid w:val="00FB2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  <w15:chartTrackingRefBased/>
  <w15:docId w15:val="{515B06EA-DF6A-4044-820F-C6DDCD42A2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0" w:unhideWhenUsed="1" w:qFormat="1"/>
    <w:lsdException w:name="toc 2" w:semiHidden="1" w:uiPriority="10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after="480" w:line="240" w:lineRule="auto"/>
      <w:contextualSpacing/>
      <w:outlineLvl w:val="0"/>
    </w:pPr>
    <w:rPr>
      <w:rFonts w:asciiTheme="majorHAnsi" w:eastAsiaTheme="majorEastAsia" w:hAnsiTheme="majorHAnsi" w:cstheme="majorBidi"/>
      <w:sz w:val="58"/>
      <w:szCs w:val="5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480" w:after="120"/>
      <w:contextualSpacing/>
      <w:outlineLvl w:val="1"/>
    </w:pPr>
    <w:rPr>
      <w:rFonts w:asciiTheme="majorHAnsi" w:eastAsiaTheme="majorEastAsia" w:hAnsiTheme="majorHAnsi" w:cstheme="majorBidi"/>
      <w:b/>
      <w:bCs/>
      <w:color w:val="E3A625" w:themeColor="accent1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40" w:after="0" w:line="240" w:lineRule="auto"/>
      <w:outlineLvl w:val="3"/>
    </w:pPr>
    <w:rPr>
      <w:rFonts w:asciiTheme="majorHAnsi" w:eastAsiaTheme="majorEastAsia" w:hAnsiTheme="majorHAnsi" w:cstheme="majorBidi"/>
      <w:b/>
      <w:bCs/>
      <w:color w:val="E3A625" w:themeColor="accent1"/>
    </w:rPr>
  </w:style>
  <w:style w:type="paragraph" w:styleId="Heading5">
    <w:name w:val="heading 5"/>
    <w:basedOn w:val="Normal"/>
    <w:next w:val="Normal"/>
    <w:link w:val="Heading5Char"/>
    <w:uiPriority w:val="9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pPr>
      <w:spacing w:after="0" w:line="240" w:lineRule="auto"/>
    </w:pPr>
  </w:style>
  <w:style w:type="paragraph" w:customStyle="1" w:styleId="Photo">
    <w:name w:val="Photo"/>
    <w:basedOn w:val="NoSpacing"/>
    <w:uiPriority w:val="12"/>
    <w:qFormat/>
    <w:pPr>
      <w:spacing w:before="100" w:after="100"/>
      <w:ind w:left="101" w:right="101"/>
      <w:jc w:val="center"/>
    </w:pPr>
    <w:rPr>
      <w:noProof/>
    </w:rPr>
  </w:style>
  <w:style w:type="paragraph" w:styleId="Title">
    <w:name w:val="Title"/>
    <w:basedOn w:val="Normal"/>
    <w:link w:val="TitleChar"/>
    <w:uiPriority w:val="2"/>
    <w:qFormat/>
    <w:pPr>
      <w:spacing w:line="216" w:lineRule="auto"/>
      <w:contextualSpacing/>
    </w:pPr>
    <w:rPr>
      <w:rFonts w:asciiTheme="majorHAnsi" w:eastAsiaTheme="majorEastAsia" w:hAnsiTheme="majorHAnsi" w:cstheme="majorBidi"/>
      <w:kern w:val="28"/>
      <w:sz w:val="88"/>
      <w:szCs w:val="88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kern w:val="28"/>
      <w:sz w:val="88"/>
      <w:szCs w:val="88"/>
    </w:rPr>
  </w:style>
  <w:style w:type="paragraph" w:styleId="Subtitle">
    <w:name w:val="Subtitle"/>
    <w:basedOn w:val="Normal"/>
    <w:next w:val="Normal"/>
    <w:link w:val="SubtitleChar"/>
    <w:uiPriority w:val="3"/>
    <w:qFormat/>
    <w:pPr>
      <w:numPr>
        <w:ilvl w:val="1"/>
      </w:numPr>
      <w:spacing w:before="60" w:after="0" w:line="240" w:lineRule="auto"/>
    </w:pPr>
    <w:rPr>
      <w:b/>
      <w:bCs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3"/>
    <w:rPr>
      <w:b/>
      <w:bCs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b/>
      <w:bCs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bCs/>
      <w:color w:val="E3A625" w:themeColor="accent1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Organization">
    <w:name w:val="Organization"/>
    <w:basedOn w:val="Normal"/>
    <w:uiPriority w:val="3"/>
    <w:qFormat/>
    <w:pPr>
      <w:spacing w:before="120" w:after="0" w:line="240" w:lineRule="auto"/>
      <w:contextualSpacing/>
    </w:pPr>
    <w:rPr>
      <w:b/>
      <w:bCs/>
      <w:caps/>
      <w:color w:val="E3A625" w:themeColor="accent1"/>
      <w:sz w:val="40"/>
      <w:szCs w:val="40"/>
    </w:rPr>
  </w:style>
  <w:style w:type="paragraph" w:styleId="ListBullet">
    <w:name w:val="List Bullet"/>
    <w:basedOn w:val="Normal"/>
    <w:uiPriority w:val="2"/>
    <w:unhideWhenUsed/>
    <w:qFormat/>
    <w:pPr>
      <w:numPr>
        <w:numId w:val="1"/>
      </w:numPr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sz w:val="58"/>
      <w:szCs w:val="58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b/>
      <w:bCs/>
      <w:color w:val="E3A625" w:themeColor="accent1"/>
    </w:rPr>
  </w:style>
  <w:style w:type="paragraph" w:customStyle="1" w:styleId="ContactInfo">
    <w:name w:val="Contact Info"/>
    <w:basedOn w:val="Normal"/>
    <w:uiPriority w:val="4"/>
    <w:qFormat/>
    <w:pPr>
      <w:contextualSpacing/>
    </w:pPr>
  </w:style>
  <w:style w:type="paragraph" w:styleId="TOCHeading">
    <w:name w:val="TOC Heading"/>
    <w:basedOn w:val="Heading1"/>
    <w:next w:val="Normal"/>
    <w:uiPriority w:val="9"/>
    <w:unhideWhenUsed/>
    <w:qFormat/>
    <w:pPr>
      <w:outlineLvl w:val="9"/>
    </w:pPr>
  </w:style>
  <w:style w:type="paragraph" w:styleId="TOC2">
    <w:name w:val="toc 2"/>
    <w:basedOn w:val="TOC1"/>
    <w:next w:val="Normal"/>
    <w:autoRedefine/>
    <w:uiPriority w:val="10"/>
    <w:unhideWhenUsed/>
    <w:qFormat/>
    <w:pPr>
      <w:ind w:left="200"/>
    </w:pPr>
  </w:style>
  <w:style w:type="paragraph" w:styleId="TOC1">
    <w:name w:val="toc 1"/>
    <w:basedOn w:val="Normal"/>
    <w:next w:val="Normal"/>
    <w:autoRedefine/>
    <w:uiPriority w:val="10"/>
    <w:unhideWhenUsed/>
    <w:qFormat/>
    <w:pPr>
      <w:tabs>
        <w:tab w:val="right" w:leader="dot" w:pos="6120"/>
      </w:tabs>
      <w:spacing w:after="100"/>
    </w:pPr>
  </w:style>
  <w:style w:type="character" w:customStyle="1" w:styleId="Heading5Char">
    <w:name w:val="Heading 5 Char"/>
    <w:basedOn w:val="DefaultParagraphFont"/>
    <w:link w:val="Heading5"/>
    <w:uiPriority w:val="99"/>
    <w:semiHidden/>
    <w:rPr>
      <w:rFonts w:asciiTheme="majorHAnsi" w:eastAsiaTheme="majorEastAsia" w:hAnsiTheme="majorHAnsi" w:cstheme="majorBidi"/>
    </w:rPr>
  </w:style>
  <w:style w:type="character" w:customStyle="1" w:styleId="TOCNumbers">
    <w:name w:val="TOC Numbers"/>
    <w:basedOn w:val="DefaultParagraphFont"/>
    <w:uiPriority w:val="11"/>
    <w:qFormat/>
    <w:rPr>
      <w:b/>
      <w:bCs/>
      <w:color w:val="E3A625" w:themeColor="accent1"/>
      <w:sz w:val="28"/>
      <w:szCs w:val="28"/>
    </w:rPr>
  </w:style>
  <w:style w:type="character" w:styleId="PageNumber">
    <w:name w:val="page number"/>
    <w:basedOn w:val="DefaultParagraphFont"/>
    <w:uiPriority w:val="12"/>
    <w:unhideWhenUsed/>
    <w:qFormat/>
    <w:rPr>
      <w:b/>
      <w:bCs/>
      <w:color w:val="E3A625" w:themeColor="accent1"/>
    </w:rPr>
  </w:style>
  <w:style w:type="paragraph" w:styleId="Quote">
    <w:name w:val="Quote"/>
    <w:basedOn w:val="Normal"/>
    <w:next w:val="Normal"/>
    <w:link w:val="QuoteChar"/>
    <w:uiPriority w:val="2"/>
    <w:unhideWhenUsed/>
    <w:qFormat/>
    <w:pPr>
      <w:pBdr>
        <w:top w:val="single" w:sz="8" w:space="10" w:color="E3A625" w:themeColor="accent1"/>
        <w:left w:val="single" w:sz="8" w:space="14" w:color="FFFFFF" w:themeColor="background1"/>
        <w:bottom w:val="single" w:sz="8" w:space="10" w:color="E3A625" w:themeColor="accent1"/>
        <w:right w:val="single" w:sz="8" w:space="14" w:color="FFFFFF" w:themeColor="background1"/>
      </w:pBdr>
      <w:spacing w:before="280" w:after="280" w:line="264" w:lineRule="auto"/>
      <w:ind w:left="288" w:right="288"/>
    </w:pPr>
    <w:rPr>
      <w:i/>
      <w:iCs/>
      <w:color w:val="404040" w:themeColor="text1" w:themeTint="BF"/>
      <w:sz w:val="34"/>
      <w:szCs w:val="34"/>
    </w:rPr>
  </w:style>
  <w:style w:type="character" w:customStyle="1" w:styleId="QuoteChar">
    <w:name w:val="Quote Char"/>
    <w:basedOn w:val="DefaultParagraphFont"/>
    <w:link w:val="Quote"/>
    <w:uiPriority w:val="2"/>
    <w:rPr>
      <w:i/>
      <w:iCs/>
      <w:color w:val="404040" w:themeColor="text1" w:themeTint="BF"/>
      <w:sz w:val="34"/>
      <w:szCs w:val="34"/>
    </w:rPr>
  </w:style>
  <w:style w:type="table" w:customStyle="1" w:styleId="Calendar1">
    <w:name w:val="Calendar 1"/>
    <w:basedOn w:val="TableNormal"/>
    <w:uiPriority w:val="99"/>
    <w:qFormat/>
    <w:pPr>
      <w:spacing w:after="0" w:line="240" w:lineRule="auto"/>
    </w:pPr>
    <w:rPr>
      <w:color w:val="auto"/>
      <w:sz w:val="22"/>
      <w:szCs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Caption">
    <w:name w:val="caption"/>
    <w:basedOn w:val="Normal"/>
    <w:next w:val="Normal"/>
    <w:uiPriority w:val="35"/>
    <w:unhideWhenUsed/>
    <w:qFormat/>
    <w:pPr>
      <w:spacing w:before="40" w:after="40" w:line="264" w:lineRule="auto"/>
      <w:contextualSpacing/>
    </w:pPr>
    <w:rPr>
      <w:i/>
      <w:iCs/>
      <w:sz w:val="16"/>
      <w:szCs w:val="16"/>
    </w:rPr>
  </w:style>
  <w:style w:type="paragraph" w:styleId="ListParagraph">
    <w:name w:val="List Paragraph"/>
    <w:basedOn w:val="Normal"/>
    <w:uiPriority w:val="34"/>
    <w:unhideWhenUsed/>
    <w:qFormat/>
    <w:rsid w:val="004A055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A65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65B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10.jpeg"/><Relationship Id="rId3" Type="http://schemas.openxmlformats.org/officeDocument/2006/relationships/customXml" Target="../customXml/item3.xml"/><Relationship Id="rId21" Type="http://schemas.openxmlformats.org/officeDocument/2006/relationships/glossaryDocument" Target="glossary/document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5" Type="http://schemas.openxmlformats.org/officeDocument/2006/relationships/styles" Target="styles.xml"/><Relationship Id="rId15" Type="http://schemas.openxmlformats.org/officeDocument/2006/relationships/image" Target="media/image7.jpeg"/><Relationship Id="rId10" Type="http://schemas.openxmlformats.org/officeDocument/2006/relationships/image" Target="media/image3.jpg"/><Relationship Id="rId19" Type="http://schemas.openxmlformats.org/officeDocument/2006/relationships/image" Target="media/image11.jpeg"/><Relationship Id="rId4" Type="http://schemas.openxmlformats.org/officeDocument/2006/relationships/numbering" Target="numbering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reed.STC\AppData\Roaming\Microsoft\Templates\Bookle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BD7657351135466CB36EA47A65CAEFE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2FAD259-6523-4FB7-83B8-FAF9401AFA94}"/>
      </w:docPartPr>
      <w:docPartBody>
        <w:p w:rsidR="00FB0C55" w:rsidRDefault="00FB0C55">
          <w:pPr>
            <w:pStyle w:val="BD7657351135466CB36EA47A65CAEFE9"/>
          </w:pPr>
          <w:r>
            <w:t>[Street Address]</w:t>
          </w:r>
          <w:r>
            <w:br/>
            <w:t>[City, ST  ZIP Code]</w:t>
          </w:r>
        </w:p>
      </w:docPartBody>
    </w:docPart>
    <w:docPart>
      <w:docPartPr>
        <w:name w:val="1F73954BB4D548E4A99846C5846AAE4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FC29741-6DFE-4C53-9BEC-F4537F324940}"/>
      </w:docPartPr>
      <w:docPartBody>
        <w:p w:rsidR="00FB0C55" w:rsidRDefault="00FB0C55">
          <w:pPr>
            <w:pStyle w:val="1F73954BB4D548E4A99846C5846AAE4D"/>
          </w:pPr>
          <w:r>
            <w:t>[Company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0C55"/>
    <w:rsid w:val="00176973"/>
    <w:rsid w:val="001E719E"/>
    <w:rsid w:val="002404E2"/>
    <w:rsid w:val="002637BC"/>
    <w:rsid w:val="00537092"/>
    <w:rsid w:val="00B1164E"/>
    <w:rsid w:val="00C53DD6"/>
    <w:rsid w:val="00D82AD1"/>
    <w:rsid w:val="00DB6CF4"/>
    <w:rsid w:val="00F01614"/>
    <w:rsid w:val="00F60DE4"/>
    <w:rsid w:val="00FB0C55"/>
    <w:rsid w:val="00FC0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FF51B929153468E947090EB245A6352">
    <w:name w:val="8FF51B929153468E947090EB245A6352"/>
  </w:style>
  <w:style w:type="paragraph" w:customStyle="1" w:styleId="BD7657351135466CB36EA47A65CAEFE9">
    <w:name w:val="BD7657351135466CB36EA47A65CAEFE9"/>
  </w:style>
  <w:style w:type="paragraph" w:customStyle="1" w:styleId="E04EA80B495846FFABDF238557532EA3">
    <w:name w:val="E04EA80B495846FFABDF238557532EA3"/>
  </w:style>
  <w:style w:type="paragraph" w:customStyle="1" w:styleId="5E9ABE06597E47CFB57AB6B27FE48D6D">
    <w:name w:val="5E9ABE06597E47CFB57AB6B27FE48D6D"/>
  </w:style>
  <w:style w:type="paragraph" w:customStyle="1" w:styleId="966D5FD62DA745408631B13EE8096E7F">
    <w:name w:val="966D5FD62DA745408631B13EE8096E7F"/>
  </w:style>
  <w:style w:type="paragraph" w:customStyle="1" w:styleId="1F73954BB4D548E4A99846C5846AAE4D">
    <w:name w:val="1F73954BB4D548E4A99846C5846AAE4D"/>
  </w:style>
  <w:style w:type="paragraph" w:customStyle="1" w:styleId="6F8CAF741B8F4182815A0ED694E9EAF5">
    <w:name w:val="6F8CAF741B8F4182815A0ED694E9EAF5"/>
  </w:style>
  <w:style w:type="paragraph" w:customStyle="1" w:styleId="052DCFA6567B48F88784456D8C200C0E">
    <w:name w:val="052DCFA6567B48F88784456D8C200C0E"/>
  </w:style>
  <w:style w:type="paragraph" w:customStyle="1" w:styleId="15645392FF6345D08C33BEA50ABBEDD9">
    <w:name w:val="15645392FF6345D08C33BEA50ABBEDD9"/>
  </w:style>
  <w:style w:type="paragraph" w:customStyle="1" w:styleId="62AA16D44911472A95322AD05489FD0F">
    <w:name w:val="62AA16D44911472A95322AD05489FD0F"/>
  </w:style>
  <w:style w:type="paragraph" w:customStyle="1" w:styleId="E91273F9922A4583A8E0FF46E58C209A">
    <w:name w:val="E91273F9922A4583A8E0FF46E58C209A"/>
  </w:style>
  <w:style w:type="paragraph" w:customStyle="1" w:styleId="C96D157F7D184BF1AB908D57ABE40F3D">
    <w:name w:val="C96D157F7D184BF1AB908D57ABE40F3D"/>
  </w:style>
  <w:style w:type="paragraph" w:customStyle="1" w:styleId="C10AD38B2A76434DB7B1165DDDE982AC">
    <w:name w:val="C10AD38B2A76434DB7B1165DDDE982AC"/>
  </w:style>
  <w:style w:type="paragraph" w:customStyle="1" w:styleId="DBC75C924FF548DC95B4FEAF664FE9A4">
    <w:name w:val="DBC75C924FF548DC95B4FEAF664FE9A4"/>
  </w:style>
  <w:style w:type="paragraph" w:customStyle="1" w:styleId="042EAA54733B422DB205796028CCB973">
    <w:name w:val="042EAA54733B422DB205796028CCB973"/>
  </w:style>
  <w:style w:type="paragraph" w:customStyle="1" w:styleId="B01015F9A1D5470BA577C8E23206EF62">
    <w:name w:val="B01015F9A1D5470BA577C8E23206EF62"/>
  </w:style>
  <w:style w:type="paragraph" w:customStyle="1" w:styleId="056E225396504333ABF4F1585BDCD513">
    <w:name w:val="056E225396504333ABF4F1585BDCD513"/>
  </w:style>
  <w:style w:type="paragraph" w:customStyle="1" w:styleId="DC6C3B7B59724DE4A871869E96D58050">
    <w:name w:val="DC6C3B7B59724DE4A871869E96D58050"/>
  </w:style>
  <w:style w:type="paragraph" w:customStyle="1" w:styleId="92BADE6FDB2D498CBC6E0685E245C504">
    <w:name w:val="92BADE6FDB2D498CBC6E0685E245C504"/>
  </w:style>
  <w:style w:type="paragraph" w:customStyle="1" w:styleId="2FF10FB9D6A247C6934682B39AAE0FBD">
    <w:name w:val="2FF10FB9D6A247C6934682B39AAE0FBD"/>
  </w:style>
  <w:style w:type="paragraph" w:customStyle="1" w:styleId="9CCE74793AE04F58A67E6C5635F843B3">
    <w:name w:val="9CCE74793AE04F58A67E6C5635F843B3"/>
    <w:rsid w:val="00FB0C55"/>
  </w:style>
  <w:style w:type="paragraph" w:customStyle="1" w:styleId="5BE190E2D91748D08414936335802EE7">
    <w:name w:val="5BE190E2D91748D08414936335802EE7"/>
    <w:rsid w:val="00FB0C5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ooklet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E3A625"/>
      </a:accent1>
      <a:accent2>
        <a:srgbClr val="6D7483"/>
      </a:accent2>
      <a:accent3>
        <a:srgbClr val="D16349"/>
      </a:accent3>
      <a:accent4>
        <a:srgbClr val="4F8797"/>
      </a:accent4>
      <a:accent5>
        <a:srgbClr val="7F6C60"/>
      </a:accent5>
      <a:accent6>
        <a:srgbClr val="638865"/>
      </a:accent6>
      <a:hlink>
        <a:srgbClr val="4F8797"/>
      </a:hlink>
      <a:folHlink>
        <a:srgbClr val="6D7483"/>
      </a:folHlink>
    </a:clrScheme>
    <a:fontScheme name="Cambria">
      <a:maj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>PO Box 120, Union, KY 41091
      859-384-1100 Ext. 1109
     lbauer@saint-timothy.org</CompanyAddress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0B419A4-A49B-4AB2-9300-8DAC9AA1D6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CDE76BD-66B4-487A-9830-873D4A871C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Booklet</Template>
  <TotalTime>0</TotalTime>
  <Pages>3</Pages>
  <Words>367</Words>
  <Characters>2092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Contact: Laurie Bauer, Director</Company>
  <LinksUpToDate>false</LinksUpToDate>
  <CharactersWithSpaces>2455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Reed</dc:creator>
  <cp:keywords/>
  <dc:description/>
  <cp:lastModifiedBy>Amy Reed</cp:lastModifiedBy>
  <cp:revision>2</cp:revision>
  <cp:lastPrinted>2018-12-18T15:55:00Z</cp:lastPrinted>
  <dcterms:created xsi:type="dcterms:W3CDTF">2020-01-08T19:49:00Z</dcterms:created>
  <dcterms:modified xsi:type="dcterms:W3CDTF">2020-01-08T19:49:00Z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TC040096789991</vt:lpwstr>
  </property>
</Properties>
</file>