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front and back cover of booklet"/>
      </w:tblPr>
      <w:tblGrid>
        <w:gridCol w:w="6347"/>
        <w:gridCol w:w="831"/>
        <w:gridCol w:w="831"/>
        <w:gridCol w:w="6103"/>
      </w:tblGrid>
      <w:tr w:rsidR="002549D1">
        <w:trPr>
          <w:trHeight w:hRule="exact" w:val="10152"/>
        </w:trPr>
        <w:tc>
          <w:tcPr>
            <w:tcW w:w="6192" w:type="dxa"/>
          </w:tcPr>
          <w:bookmarkStart w:id="0" w:name="_GoBack"/>
          <w:bookmarkEnd w:id="0"/>
          <w:p w:rsidR="00932118" w:rsidRDefault="00932118">
            <w:r>
              <w:rPr>
                <w:noProof/>
                <w:color w:val="auto"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E53189A" wp14:editId="24E396A7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71120</wp:posOffset>
                      </wp:positionV>
                      <wp:extent cx="3467100" cy="552450"/>
                      <wp:effectExtent l="19050" t="19050" r="38100" b="3810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67100" cy="552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571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932118" w:rsidRPr="00932118" w:rsidRDefault="00932118" w:rsidP="00932118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00"/>
                                      <w:sz w:val="56"/>
                                    </w:rPr>
                                  </w:pPr>
                                  <w:r w:rsidRPr="00932118">
                                    <w:rPr>
                                      <w:rFonts w:asciiTheme="majorHAnsi" w:hAnsiTheme="majorHAnsi"/>
                                      <w:b/>
                                      <w:color w:val="FFFF00"/>
                                      <w:sz w:val="40"/>
                                    </w:rPr>
                                    <w:t>Registration</w:t>
                                  </w:r>
                                  <w:r w:rsidRPr="00932118">
                                    <w:rPr>
                                      <w:rFonts w:asciiTheme="majorHAnsi" w:hAnsiTheme="majorHAnsi"/>
                                      <w:b/>
                                      <w:color w:val="FFFF00"/>
                                      <w:sz w:val="56"/>
                                    </w:rPr>
                                    <w:t xml:space="preserve"> </w:t>
                                  </w:r>
                                  <w:r w:rsidRPr="00932118">
                                    <w:rPr>
                                      <w:rFonts w:asciiTheme="majorHAnsi" w:hAnsiTheme="majorHAnsi"/>
                                      <w:b/>
                                      <w:color w:val="FFFF00"/>
                                      <w:sz w:val="40"/>
                                    </w:rPr>
                                    <w:t>Information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1E25CE4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5" o:spid="_x0000_s1026" type="#_x0000_t202" style="position:absolute;margin-left:20.25pt;margin-top:5.6pt;width:273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" fillcolor="#7030a0" strokeweight="4.5pt">
                      <v:textbox>
                        <w:txbxContent>
                          <w:p w:rsidR="00932118" w:rsidRPr="00932118" w:rsidRDefault="00932118" w:rsidP="0093211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00"/>
                                <w:sz w:val="56"/>
                              </w:rPr>
                            </w:pPr>
                            <w:r w:rsidRPr="00932118">
                              <w:rPr>
                                <w:rFonts w:asciiTheme="majorHAnsi" w:hAnsiTheme="majorHAnsi"/>
                                <w:b/>
                                <w:color w:val="FFFF00"/>
                                <w:sz w:val="40"/>
                              </w:rPr>
                              <w:t>Registration</w:t>
                            </w:r>
                            <w:r w:rsidRPr="00932118">
                              <w:rPr>
                                <w:rFonts w:asciiTheme="majorHAnsi" w:hAnsiTheme="majorHAnsi"/>
                                <w:b/>
                                <w:color w:val="FFFF00"/>
                                <w:sz w:val="56"/>
                              </w:rPr>
                              <w:t xml:space="preserve"> </w:t>
                            </w:r>
                            <w:r w:rsidRPr="00932118">
                              <w:rPr>
                                <w:rFonts w:asciiTheme="majorHAnsi" w:hAnsiTheme="majorHAnsi"/>
                                <w:b/>
                                <w:color w:val="FFFF00"/>
                                <w:sz w:val="40"/>
                              </w:rPr>
                              <w:t>Information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ack cover layout"/>
            </w:tblPr>
            <w:tblGrid>
              <w:gridCol w:w="6347"/>
            </w:tblGrid>
            <w:tr w:rsidR="0073060A">
              <w:trPr>
                <w:trHeight w:val="7920"/>
              </w:trPr>
              <w:tc>
                <w:tcPr>
                  <w:tcW w:w="5000" w:type="pct"/>
                </w:tcPr>
                <w:p w:rsidR="00932118" w:rsidRDefault="00932118">
                  <w:pPr>
                    <w:rPr>
                      <w:b/>
                      <w:i/>
                      <w:color w:val="auto"/>
                      <w:sz w:val="24"/>
                    </w:rPr>
                  </w:pPr>
                </w:p>
                <w:p w:rsidR="00754D8F" w:rsidRDefault="00754D8F">
                  <w:pPr>
                    <w:rPr>
                      <w:b/>
                      <w:i/>
                      <w:color w:val="auto"/>
                      <w:sz w:val="24"/>
                    </w:rPr>
                  </w:pPr>
                </w:p>
                <w:p w:rsidR="0073060A" w:rsidRPr="00245164" w:rsidRDefault="00013FEC">
                  <w:pPr>
                    <w:rPr>
                      <w:b/>
                      <w:i/>
                      <w:color w:val="auto"/>
                      <w:sz w:val="24"/>
                    </w:rPr>
                  </w:pPr>
                  <w:r w:rsidRPr="00245164">
                    <w:rPr>
                      <w:b/>
                      <w:i/>
                      <w:color w:val="auto"/>
                      <w:sz w:val="24"/>
                    </w:rPr>
                    <w:t>Current Preschool Students</w:t>
                  </w:r>
                </w:p>
                <w:p w:rsidR="00013FEC" w:rsidRPr="00245164" w:rsidRDefault="00BE00E0" w:rsidP="00013FEC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color w:val="auto"/>
                      <w:sz w:val="24"/>
                    </w:rPr>
                  </w:pPr>
                  <w:r>
                    <w:rPr>
                      <w:color w:val="auto"/>
                      <w:sz w:val="24"/>
                    </w:rPr>
                    <w:t>Begin Registration on January 8</w:t>
                  </w:r>
                  <w:r w:rsidR="00013FEC" w:rsidRPr="00245164">
                    <w:rPr>
                      <w:color w:val="auto"/>
                      <w:sz w:val="24"/>
                      <w:vertAlign w:val="superscript"/>
                    </w:rPr>
                    <w:t>th</w:t>
                  </w:r>
                </w:p>
                <w:p w:rsidR="00013FEC" w:rsidRPr="00245164" w:rsidRDefault="00013FEC" w:rsidP="00013FEC">
                  <w:pPr>
                    <w:rPr>
                      <w:b/>
                      <w:i/>
                      <w:color w:val="auto"/>
                      <w:sz w:val="24"/>
                    </w:rPr>
                  </w:pPr>
                  <w:r w:rsidRPr="00245164">
                    <w:rPr>
                      <w:b/>
                      <w:i/>
                      <w:color w:val="auto"/>
                      <w:sz w:val="24"/>
                    </w:rPr>
                    <w:t>St. Timothy Parishioners:</w:t>
                  </w:r>
                </w:p>
                <w:p w:rsidR="00013FEC" w:rsidRPr="00245164" w:rsidRDefault="00386DEA" w:rsidP="00013FEC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color w:val="auto"/>
                      <w:sz w:val="24"/>
                    </w:rPr>
                  </w:pPr>
                  <w:r w:rsidRPr="00245164">
                    <w:rPr>
                      <w:color w:val="auto"/>
                      <w:sz w:val="24"/>
                    </w:rPr>
                    <w:t xml:space="preserve">Saturday </w:t>
                  </w:r>
                  <w:r w:rsidR="00A3045D">
                    <w:rPr>
                      <w:color w:val="auto"/>
                      <w:sz w:val="24"/>
                    </w:rPr>
                    <w:t>February 3</w:t>
                  </w:r>
                  <w:r w:rsidR="00A3045D" w:rsidRPr="00A3045D">
                    <w:rPr>
                      <w:color w:val="auto"/>
                      <w:sz w:val="24"/>
                      <w:vertAlign w:val="superscript"/>
                    </w:rPr>
                    <w:t>rd</w:t>
                  </w:r>
                  <w:r w:rsidR="00A3045D">
                    <w:rPr>
                      <w:color w:val="auto"/>
                      <w:sz w:val="24"/>
                    </w:rPr>
                    <w:t xml:space="preserve"> </w:t>
                  </w:r>
                  <w:r w:rsidR="00013FEC" w:rsidRPr="00245164">
                    <w:rPr>
                      <w:color w:val="auto"/>
                      <w:sz w:val="24"/>
                    </w:rPr>
                    <w:t>from 9 AM- Noon</w:t>
                  </w:r>
                </w:p>
                <w:p w:rsidR="00013FEC" w:rsidRPr="00245164" w:rsidRDefault="00013FEC" w:rsidP="00013FEC">
                  <w:pPr>
                    <w:rPr>
                      <w:b/>
                      <w:i/>
                      <w:color w:val="auto"/>
                      <w:sz w:val="24"/>
                    </w:rPr>
                  </w:pPr>
                  <w:r w:rsidRPr="00245164">
                    <w:rPr>
                      <w:b/>
                      <w:i/>
                      <w:color w:val="auto"/>
                      <w:sz w:val="24"/>
                    </w:rPr>
                    <w:t>Local Community:</w:t>
                  </w:r>
                </w:p>
                <w:p w:rsidR="004C52F5" w:rsidRPr="00245164" w:rsidRDefault="00386DEA" w:rsidP="00013FEC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color w:val="auto"/>
                      <w:sz w:val="24"/>
                    </w:rPr>
                  </w:pPr>
                  <w:r w:rsidRPr="00245164">
                    <w:rPr>
                      <w:color w:val="auto"/>
                      <w:sz w:val="24"/>
                    </w:rPr>
                    <w:t xml:space="preserve">Saturday </w:t>
                  </w:r>
                  <w:r w:rsidR="00A3045D">
                    <w:rPr>
                      <w:color w:val="auto"/>
                      <w:sz w:val="24"/>
                    </w:rPr>
                    <w:t>February 3</w:t>
                  </w:r>
                  <w:r w:rsidR="00A3045D" w:rsidRPr="00A3045D">
                    <w:rPr>
                      <w:color w:val="auto"/>
                      <w:sz w:val="24"/>
                      <w:vertAlign w:val="superscript"/>
                    </w:rPr>
                    <w:t>rd</w:t>
                  </w:r>
                  <w:r w:rsidR="00A3045D">
                    <w:rPr>
                      <w:color w:val="auto"/>
                      <w:sz w:val="24"/>
                    </w:rPr>
                    <w:t xml:space="preserve"> f</w:t>
                  </w:r>
                  <w:r w:rsidR="00013FEC" w:rsidRPr="00245164">
                    <w:rPr>
                      <w:color w:val="auto"/>
                      <w:sz w:val="24"/>
                    </w:rPr>
                    <w:t>rom Noon – 4PM</w:t>
                  </w:r>
                </w:p>
                <w:p w:rsidR="00013FEC" w:rsidRPr="00245164" w:rsidRDefault="00013FEC" w:rsidP="00013FEC">
                  <w:pPr>
                    <w:rPr>
                      <w:color w:val="auto"/>
                      <w:sz w:val="24"/>
                    </w:rPr>
                  </w:pPr>
                  <w:r w:rsidRPr="00245164">
                    <w:rPr>
                      <w:color w:val="auto"/>
                      <w:sz w:val="24"/>
                    </w:rPr>
                    <w:t>A non-refundable $100</w:t>
                  </w:r>
                  <w:r w:rsidR="004C52F5" w:rsidRPr="00245164">
                    <w:rPr>
                      <w:color w:val="auto"/>
                      <w:sz w:val="24"/>
                    </w:rPr>
                    <w:t xml:space="preserve"> registration fee is due upon registration.  A one-time supply fee is due in August at orientation.</w:t>
                  </w:r>
                </w:p>
                <w:p w:rsidR="0073060A" w:rsidRDefault="00E74D2C">
                  <w:pPr>
                    <w:pStyle w:val="ContactInfo"/>
                  </w:pPr>
                  <w:r>
                    <w:rPr>
                      <w:noProof/>
                      <w:lang w:eastAsia="en-US"/>
                    </w:rPr>
                    <w:pict>
                      <v:shape id="_x0000_s1027" type="#_x0000_t75" style="position:absolute;margin-left:.3pt;margin-top:155.4pt;width:79pt;height:69.35pt;z-index:251659264;mso-position-horizontal-relative:text;mso-position-vertical-relative:text" wrapcoords="-57 0 -57 21479 21600 21479 21600 0 -57 0">
                        <v:imagedata r:id="rId9" o:title=""/>
                      </v:shape>
                      <o:OLEObject Type="Embed" ProgID="MSPhotoEd.3" ShapeID="_x0000_s1027" DrawAspect="Content" ObjectID="_1575376320" r:id="rId10"/>
                    </w:pict>
                  </w:r>
                  <w:r w:rsidR="002549D1">
                    <w:rPr>
                      <w:noProof/>
                      <w:lang w:eastAsia="en-US"/>
                    </w:rPr>
                    <w:t xml:space="preserve">  </w:t>
                  </w:r>
                  <w:r w:rsidR="002549D1">
                    <w:rPr>
                      <w:noProof/>
                      <w:lang w:eastAsia="en-US"/>
                    </w:rPr>
                    <w:drawing>
                      <wp:inline distT="0" distB="0" distL="0" distR="0" wp14:anchorId="4A173BD1" wp14:editId="785E8EC6">
                        <wp:extent cx="1421946" cy="1856105"/>
                        <wp:effectExtent l="76200" t="76200" r="64135" b="67945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G_10191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4613" cy="1885693"/>
                                </a:xfrm>
                                <a:prstGeom prst="rect">
                                  <a:avLst/>
                                </a:prstGeom>
                                <a:scene3d>
                                  <a:camera prst="orthographicFront"/>
                                  <a:lightRig rig="threePt" dir="t"/>
                                </a:scene3d>
                                <a:sp3d contourW="44450">
                                  <a:contourClr>
                                    <a:srgbClr val="007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549D1">
                    <w:rPr>
                      <w:noProof/>
                      <w:lang w:eastAsia="en-US"/>
                    </w:rPr>
                    <w:t xml:space="preserve">       </w:t>
                  </w:r>
                  <w:r w:rsidR="002549D1">
                    <w:rPr>
                      <w:noProof/>
                      <w:lang w:eastAsia="en-US"/>
                    </w:rPr>
                    <w:drawing>
                      <wp:inline distT="0" distB="0" distL="0" distR="0" wp14:anchorId="5E983791" wp14:editId="10989669">
                        <wp:extent cx="1905000" cy="1604645"/>
                        <wp:effectExtent l="76200" t="76200" r="76200" b="71755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G_2472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8944" cy="1616390"/>
                                </a:xfrm>
                                <a:prstGeom prst="rect">
                                  <a:avLst/>
                                </a:prstGeom>
                                <a:scene3d>
                                  <a:camera prst="orthographicFront"/>
                                  <a:lightRig rig="threePt" dir="t"/>
                                </a:scene3d>
                                <a:sp3d contourW="44450">
                                  <a:contourClr>
                                    <a:srgbClr val="FF000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3060A">
              <w:trPr>
                <w:trHeight w:val="2232"/>
              </w:trPr>
              <w:tc>
                <w:tcPr>
                  <w:tcW w:w="5000" w:type="pct"/>
                  <w:vAlign w:val="bottom"/>
                </w:tcPr>
                <w:tbl>
                  <w:tblPr>
                    <w:tblpPr w:leftFromText="180" w:rightFromText="180" w:tblpY="-960"/>
                    <w:tblOverlap w:val="never"/>
                    <w:tblW w:w="6346" w:type="dxa"/>
                    <w:tblCellMar>
                      <w:left w:w="0" w:type="dxa"/>
                      <w:right w:w="144" w:type="dxa"/>
                    </w:tblCellMar>
                    <w:tblLook w:val="04A0" w:firstRow="1" w:lastRow="0" w:firstColumn="1" w:lastColumn="0" w:noHBand="0" w:noVBand="1"/>
                    <w:tblDescription w:val="Logo and contact info"/>
                  </w:tblPr>
                  <w:tblGrid>
                    <w:gridCol w:w="1530"/>
                    <w:gridCol w:w="4816"/>
                  </w:tblGrid>
                  <w:tr w:rsidR="0073060A" w:rsidTr="002549D1">
                    <w:tc>
                      <w:tcPr>
                        <w:tcW w:w="1530" w:type="dxa"/>
                        <w:vAlign w:val="bottom"/>
                      </w:tcPr>
                      <w:p w:rsidR="0073060A" w:rsidRDefault="005F7ED2" w:rsidP="00932118">
                        <w:pPr>
                          <w:pStyle w:val="NoSpacing"/>
                          <w:jc w:val="center"/>
                        </w:pPr>
                        <w:r>
                          <w:rPr>
                            <w:noProof/>
                            <w:lang w:eastAsia="en-US"/>
                          </w:rPr>
                          <w:drawing>
                            <wp:inline distT="0" distB="0" distL="0" distR="0" wp14:anchorId="48CF00BA" wp14:editId="485BBD75">
                              <wp:extent cx="853439" cy="411480"/>
                              <wp:effectExtent l="0" t="0" r="4445" b="7620"/>
                              <wp:docPr id="2" name="Picture 2" descr="Placeholder log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logo_placeholder.png"/>
                                      <pic:cNvPicPr/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53439" cy="4114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816" w:type="dxa"/>
                        <w:vAlign w:val="bottom"/>
                      </w:tcPr>
                      <w:p w:rsidR="0073060A" w:rsidRDefault="00E74D2C" w:rsidP="00932118">
                        <w:pPr>
                          <w:pStyle w:val="Heading4"/>
                          <w:jc w:val="center"/>
                        </w:pPr>
                        <w:sdt>
                          <w:sdtPr>
                            <w:rPr>
                              <w:color w:val="7030A0"/>
                            </w:rPr>
                            <w:alias w:val="Company Name"/>
                            <w:tag w:val=""/>
                            <w:id w:val="-352183792"/>
                            <w:placeholder>
                              <w:docPart w:val="1F73954BB4D548E4A99846C5846AAE4D"/>
                            </w:placeholder>
                            <w:dataBinding w:prefixMappings="xmlns:ns0='http://schemas.openxmlformats.org/officeDocument/2006/extended-properties' 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r w:rsidR="00F66B97">
                              <w:rPr>
                                <w:color w:val="7030A0"/>
                              </w:rPr>
                              <w:t>Contact: SARA SCHLEGEL, Director</w:t>
                            </w:r>
                          </w:sdtContent>
                        </w:sdt>
                      </w:p>
                      <w:p w:rsidR="0073060A" w:rsidRDefault="00E74D2C" w:rsidP="00F66B97">
                        <w:pPr>
                          <w:pStyle w:val="NoSpacing"/>
                          <w:jc w:val="center"/>
                        </w:pPr>
                        <w:sdt>
                          <w:sdtPr>
                            <w:rPr>
                              <w:color w:val="auto"/>
                            </w:rPr>
                            <w:alias w:val="Company Address"/>
                            <w:tag w:val=""/>
                            <w:id w:val="758407760"/>
                            <w:placeholder>
                              <w:docPart w:val="BD7657351135466CB36EA47A65CAEFE9"/>
                            </w:placeholder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 w:multiLine="1"/>
                          </w:sdtPr>
                          <w:sdtEndPr/>
                          <w:sdtContent>
                            <w:r w:rsidR="004C52F5" w:rsidRPr="00245164">
                              <w:rPr>
                                <w:color w:val="auto"/>
                              </w:rPr>
                              <w:t>PO Box 120, Union, KY 41091</w:t>
                            </w:r>
                            <w:r w:rsidR="004C52F5" w:rsidRPr="00245164">
                              <w:rPr>
                                <w:color w:val="auto"/>
                              </w:rPr>
                              <w:br/>
                              <w:t xml:space="preserve">      859-384-1100 Ext. 109</w:t>
                            </w:r>
                            <w:r w:rsidR="004C52F5" w:rsidRPr="00245164">
                              <w:rPr>
                                <w:color w:val="auto"/>
                              </w:rPr>
                              <w:br/>
                              <w:t xml:space="preserve">     </w:t>
                            </w:r>
                            <w:r w:rsidR="00F66B97">
                              <w:rPr>
                                <w:color w:val="auto"/>
                              </w:rPr>
                              <w:t>sschlegel</w:t>
                            </w:r>
                            <w:r w:rsidR="004C52F5" w:rsidRPr="00245164">
                              <w:rPr>
                                <w:color w:val="auto"/>
                              </w:rPr>
                              <w:t>@saint-timothy.org</w:t>
                            </w:r>
                          </w:sdtContent>
                        </w:sdt>
                      </w:p>
                    </w:tc>
                  </w:tr>
                </w:tbl>
                <w:p w:rsidR="0073060A" w:rsidRDefault="0073060A">
                  <w:pPr>
                    <w:pStyle w:val="NoSpacing"/>
                  </w:pPr>
                </w:p>
              </w:tc>
            </w:tr>
          </w:tbl>
          <w:p w:rsidR="0073060A" w:rsidRDefault="0073060A">
            <w:pPr>
              <w:pStyle w:val="NoSpacing"/>
            </w:pPr>
          </w:p>
        </w:tc>
        <w:tc>
          <w:tcPr>
            <w:tcW w:w="864" w:type="dxa"/>
          </w:tcPr>
          <w:p w:rsidR="0073060A" w:rsidRDefault="0073060A">
            <w:pPr>
              <w:pStyle w:val="NoSpacing"/>
            </w:pPr>
          </w:p>
        </w:tc>
        <w:tc>
          <w:tcPr>
            <w:tcW w:w="864" w:type="dxa"/>
          </w:tcPr>
          <w:p w:rsidR="0073060A" w:rsidRDefault="00E74D2C">
            <w:pPr>
              <w:pStyle w:val="NoSpacing"/>
            </w:pPr>
            <w:r>
              <w:rPr>
                <w:lang w:eastAsia="en-US"/>
              </w:rPr>
              <w:pict>
                <v:shape id="_x0000_s1026" type="#_x0000_t75" style="position:absolute;margin-left:40.4pt;margin-top:163.55pt;width:305.85pt;height:208.75pt;z-index:251658240;mso-position-horizontal-relative:text;mso-position-vertical-relative:text" wrapcoords="-57 0 -57 21479 21600 21479 21600 0 -57 0">
                  <v:imagedata r:id="rId9" o:title=""/>
                </v:shape>
                <o:OLEObject Type="Embed" ProgID="MSPhotoEd.3" ShapeID="_x0000_s1026" DrawAspect="Content" ObjectID="_1575376321" r:id="rId14"/>
              </w:pict>
            </w:r>
          </w:p>
        </w:tc>
        <w:tc>
          <w:tcPr>
            <w:tcW w:w="6192" w:type="dxa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Front cover layout"/>
            </w:tblPr>
            <w:tblGrid>
              <w:gridCol w:w="6103"/>
            </w:tblGrid>
            <w:tr w:rsidR="0073060A" w:rsidTr="00DA3B26">
              <w:trPr>
                <w:trHeight w:val="2781"/>
              </w:trPr>
              <w:tc>
                <w:tcPr>
                  <w:tcW w:w="5000" w:type="pct"/>
                  <w:vAlign w:val="bottom"/>
                </w:tcPr>
                <w:p w:rsidR="0073060A" w:rsidRPr="00013FEC" w:rsidRDefault="001C089B" w:rsidP="00F66B97">
                  <w:pPr>
                    <w:pStyle w:val="Title"/>
                    <w:jc w:val="center"/>
                    <w:rPr>
                      <w:b/>
                      <w:i/>
                    </w:rPr>
                  </w:pPr>
                  <w:r w:rsidRPr="007F7B94">
                    <w:rPr>
                      <w:b/>
                      <w:i/>
                      <w:color w:val="7030A0"/>
                      <w14:glow w14:rad="101600">
                        <w14:srgbClr w14:val="FFFF00">
                          <w14:alpha w14:val="60000"/>
                        </w14:srgbClr>
                      </w14:glow>
                    </w:rPr>
                    <w:t>St. Timothy Preschool</w:t>
                  </w:r>
                  <w:r w:rsidR="00D42E9F">
                    <w:rPr>
                      <w:b/>
                      <w:i/>
                      <w:color w:val="7030A0"/>
                      <w14:glow w14:rad="101600">
                        <w14:srgbClr w14:val="FFFF00">
                          <w14:alpha w14:val="60000"/>
                        </w14:srgbClr>
                      </w14:glow>
                    </w:rPr>
                    <w:t xml:space="preserve"> 2018</w:t>
                  </w:r>
                  <w:r w:rsidR="00F66B97">
                    <w:rPr>
                      <w:b/>
                      <w:i/>
                      <w:color w:val="7030A0"/>
                      <w14:glow w14:rad="101600">
                        <w14:srgbClr w14:val="FFFF00">
                          <w14:alpha w14:val="60000"/>
                        </w14:srgbClr>
                      </w14:glow>
                    </w:rPr>
                    <w:t>-2</w:t>
                  </w:r>
                  <w:r w:rsidR="00D42E9F">
                    <w:rPr>
                      <w:b/>
                      <w:i/>
                      <w:color w:val="7030A0"/>
                      <w14:glow w14:rad="101600">
                        <w14:srgbClr w14:val="FFFF00">
                          <w14:alpha w14:val="60000"/>
                        </w14:srgbClr>
                      </w14:glow>
                    </w:rPr>
                    <w:t>019</w:t>
                  </w:r>
                </w:p>
              </w:tc>
            </w:tr>
            <w:tr w:rsidR="0073060A" w:rsidTr="007F7B94">
              <w:trPr>
                <w:trHeight w:val="4527"/>
              </w:trPr>
              <w:tc>
                <w:tcPr>
                  <w:tcW w:w="5000" w:type="pct"/>
                  <w:vAlign w:val="center"/>
                </w:tcPr>
                <w:p w:rsidR="0073060A" w:rsidRDefault="0073060A">
                  <w:pPr>
                    <w:pStyle w:val="NoSpacing"/>
                    <w:jc w:val="center"/>
                  </w:pPr>
                </w:p>
              </w:tc>
            </w:tr>
            <w:tr w:rsidR="0073060A" w:rsidTr="00386DEA">
              <w:trPr>
                <w:trHeight w:val="2601"/>
              </w:trPr>
              <w:tc>
                <w:tcPr>
                  <w:tcW w:w="5000" w:type="pct"/>
                </w:tcPr>
                <w:p w:rsidR="0073060A" w:rsidRPr="007F7B94" w:rsidRDefault="00E74D2C" w:rsidP="00386DEA">
                  <w:pPr>
                    <w:pStyle w:val="Organization"/>
                    <w:jc w:val="center"/>
                    <w:rPr>
                      <w:i/>
                      <w:color w:val="auto"/>
                      <w:sz w:val="24"/>
                    </w:rPr>
                  </w:pPr>
                  <w:sdt>
                    <w:sdtPr>
                      <w:rPr>
                        <w:i/>
                        <w:color w:val="7030A0"/>
                        <w:sz w:val="24"/>
                      </w:rPr>
                      <w:alias w:val="Company Name"/>
                      <w:tag w:val=""/>
                      <w:id w:val="703292134"/>
                      <w:placeholder>
                        <w:docPart w:val="1F73954BB4D548E4A99846C5846AAE4D"/>
                      </w:placeholder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EndPr/>
                    <w:sdtContent>
                      <w:r w:rsidR="003147AB">
                        <w:rPr>
                          <w:i/>
                          <w:color w:val="7030A0"/>
                          <w:sz w:val="24"/>
                        </w:rPr>
                        <w:t xml:space="preserve">Contact: </w:t>
                      </w:r>
                      <w:r w:rsidR="00F66B97">
                        <w:rPr>
                          <w:i/>
                          <w:color w:val="7030A0"/>
                          <w:sz w:val="24"/>
                        </w:rPr>
                        <w:t>SARA SCHLEGEL</w:t>
                      </w:r>
                      <w:r w:rsidR="003147AB">
                        <w:rPr>
                          <w:i/>
                          <w:color w:val="7030A0"/>
                          <w:sz w:val="24"/>
                        </w:rPr>
                        <w:t>, Director</w:t>
                      </w:r>
                    </w:sdtContent>
                  </w:sdt>
                </w:p>
                <w:p w:rsidR="0073060A" w:rsidRPr="007F7B94" w:rsidRDefault="001C089B" w:rsidP="00386DEA">
                  <w:pPr>
                    <w:pStyle w:val="Subtitle"/>
                    <w:jc w:val="center"/>
                    <w:rPr>
                      <w:i/>
                      <w:color w:val="auto"/>
                      <w:sz w:val="24"/>
                    </w:rPr>
                  </w:pPr>
                  <w:r w:rsidRPr="007F7B94">
                    <w:rPr>
                      <w:i/>
                      <w:color w:val="auto"/>
                      <w:sz w:val="24"/>
                    </w:rPr>
                    <w:t>St. Timothy Preschool</w:t>
                  </w:r>
                </w:p>
                <w:p w:rsidR="001C089B" w:rsidRPr="007F7B94" w:rsidRDefault="001C089B" w:rsidP="00386DEA">
                  <w:pPr>
                    <w:pStyle w:val="NoSpacing"/>
                    <w:jc w:val="center"/>
                    <w:rPr>
                      <w:b/>
                      <w:i/>
                      <w:color w:val="auto"/>
                      <w:sz w:val="22"/>
                    </w:rPr>
                  </w:pPr>
                  <w:r w:rsidRPr="007F7B94">
                    <w:rPr>
                      <w:b/>
                      <w:i/>
                      <w:color w:val="auto"/>
                      <w:sz w:val="22"/>
                    </w:rPr>
                    <w:t>PO Box 120, Union, KY 41091</w:t>
                  </w:r>
                </w:p>
                <w:p w:rsidR="001C089B" w:rsidRPr="007F7B94" w:rsidRDefault="001C089B" w:rsidP="00386DEA">
                  <w:pPr>
                    <w:pStyle w:val="NoSpacing"/>
                    <w:jc w:val="center"/>
                    <w:rPr>
                      <w:b/>
                      <w:i/>
                      <w:color w:val="auto"/>
                      <w:sz w:val="22"/>
                    </w:rPr>
                  </w:pPr>
                  <w:r w:rsidRPr="007F7B94">
                    <w:rPr>
                      <w:b/>
                      <w:i/>
                      <w:color w:val="auto"/>
                      <w:sz w:val="22"/>
                    </w:rPr>
                    <w:t>859-384-1100 Ext. 1</w:t>
                  </w:r>
                  <w:r w:rsidR="007F7B94" w:rsidRPr="007F7B94">
                    <w:rPr>
                      <w:b/>
                      <w:i/>
                      <w:color w:val="auto"/>
                      <w:sz w:val="22"/>
                    </w:rPr>
                    <w:t>1</w:t>
                  </w:r>
                  <w:r w:rsidRPr="007F7B94">
                    <w:rPr>
                      <w:b/>
                      <w:i/>
                      <w:color w:val="auto"/>
                      <w:sz w:val="22"/>
                    </w:rPr>
                    <w:t>09</w:t>
                  </w:r>
                </w:p>
                <w:p w:rsidR="001C089B" w:rsidRPr="007F7B94" w:rsidRDefault="00F66B97" w:rsidP="00386DEA">
                  <w:pPr>
                    <w:pStyle w:val="NoSpacing"/>
                    <w:jc w:val="center"/>
                    <w:rPr>
                      <w:b/>
                      <w:i/>
                      <w:color w:val="auto"/>
                      <w:sz w:val="22"/>
                    </w:rPr>
                  </w:pPr>
                  <w:r>
                    <w:rPr>
                      <w:b/>
                      <w:i/>
                      <w:color w:val="auto"/>
                      <w:sz w:val="22"/>
                    </w:rPr>
                    <w:t>sschlegel</w:t>
                  </w:r>
                  <w:r w:rsidR="001C089B" w:rsidRPr="007F7B94">
                    <w:rPr>
                      <w:b/>
                      <w:i/>
                      <w:color w:val="auto"/>
                      <w:sz w:val="22"/>
                    </w:rPr>
                    <w:t>@saint-timothy.org</w:t>
                  </w:r>
                </w:p>
                <w:p w:rsidR="001C089B" w:rsidRPr="001C089B" w:rsidRDefault="001C089B" w:rsidP="001C089B"/>
              </w:tc>
            </w:tr>
          </w:tbl>
          <w:p w:rsidR="0073060A" w:rsidRDefault="0073060A">
            <w:pPr>
              <w:pStyle w:val="NoSpacing"/>
            </w:pPr>
          </w:p>
        </w:tc>
      </w:tr>
    </w:tbl>
    <w:p w:rsidR="0073060A" w:rsidRDefault="0073060A">
      <w:pPr>
        <w:pStyle w:val="NoSpacing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2 interior booklet pages"/>
      </w:tblPr>
      <w:tblGrid>
        <w:gridCol w:w="6192"/>
        <w:gridCol w:w="864"/>
        <w:gridCol w:w="864"/>
        <w:gridCol w:w="6192"/>
      </w:tblGrid>
      <w:tr w:rsidR="007F7B94" w:rsidTr="00EA68AE">
        <w:trPr>
          <w:trHeight w:hRule="exact" w:val="10701"/>
        </w:trPr>
        <w:tc>
          <w:tcPr>
            <w:tcW w:w="6192" w:type="dxa"/>
          </w:tcPr>
          <w:p w:rsidR="00245164" w:rsidRDefault="00245164">
            <w:pPr>
              <w:pStyle w:val="TOC1"/>
              <w:rPr>
                <w:color w:val="auto"/>
                <w:sz w:val="22"/>
              </w:rPr>
            </w:pPr>
            <w:r>
              <w:rPr>
                <w:noProof/>
                <w:color w:val="auto"/>
                <w:sz w:val="22"/>
                <w:lang w:eastAsia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EBA3430" wp14:editId="0870FC78">
                      <wp:simplePos x="0" y="0"/>
                      <wp:positionH relativeFrom="column">
                        <wp:posOffset>203835</wp:posOffset>
                      </wp:positionH>
                      <wp:positionV relativeFrom="paragraph">
                        <wp:posOffset>80010</wp:posOffset>
                      </wp:positionV>
                      <wp:extent cx="3467100" cy="876300"/>
                      <wp:effectExtent l="19050" t="19050" r="38100" b="3810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67100" cy="876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571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245164" w:rsidRPr="00EA68AE" w:rsidRDefault="00245164" w:rsidP="0024516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00"/>
                                      <w:sz w:val="48"/>
                                    </w:rPr>
                                  </w:pPr>
                                  <w:r w:rsidRPr="00EA68AE">
                                    <w:rPr>
                                      <w:rFonts w:asciiTheme="majorHAnsi" w:hAnsiTheme="majorHAnsi"/>
                                      <w:b/>
                                      <w:color w:val="FFFF00"/>
                                      <w:sz w:val="48"/>
                                    </w:rPr>
                                    <w:t>Goals of St. Timothy Preschool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3EBA3430" id="Text Box 23" o:spid="_x0000_s1027" type="#_x0000_t202" style="position:absolute;margin-left:16.05pt;margin-top:6.3pt;width:273pt;height:6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" fillcolor="#7030a0" strokeweight="4.5pt">
                      <v:textbox>
                        <w:txbxContent>
                          <w:p w:rsidR="00245164" w:rsidRPr="00EA68AE" w:rsidRDefault="00245164" w:rsidP="0024516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00"/>
                                <w:sz w:val="48"/>
                              </w:rPr>
                            </w:pPr>
                            <w:r w:rsidRPr="00EA68AE">
                              <w:rPr>
                                <w:rFonts w:asciiTheme="majorHAnsi" w:hAnsiTheme="majorHAnsi"/>
                                <w:b/>
                                <w:color w:val="FFFF00"/>
                                <w:sz w:val="48"/>
                              </w:rPr>
                              <w:t>Goals of St. Timothy Preschool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45164" w:rsidRDefault="00245164">
            <w:pPr>
              <w:pStyle w:val="TOC1"/>
              <w:rPr>
                <w:color w:val="auto"/>
                <w:sz w:val="22"/>
              </w:rPr>
            </w:pPr>
          </w:p>
          <w:p w:rsidR="00245164" w:rsidRDefault="00245164">
            <w:pPr>
              <w:pStyle w:val="TOC1"/>
              <w:rPr>
                <w:color w:val="auto"/>
                <w:sz w:val="22"/>
              </w:rPr>
            </w:pPr>
          </w:p>
          <w:p w:rsidR="00932118" w:rsidRDefault="00932118">
            <w:pPr>
              <w:pStyle w:val="TOC1"/>
              <w:rPr>
                <w:color w:val="auto"/>
                <w:sz w:val="22"/>
              </w:rPr>
            </w:pPr>
          </w:p>
          <w:p w:rsidR="0073060A" w:rsidRPr="00245164" w:rsidRDefault="004A0559">
            <w:pPr>
              <w:pStyle w:val="TOC1"/>
              <w:rPr>
                <w:color w:val="auto"/>
                <w:sz w:val="22"/>
              </w:rPr>
            </w:pPr>
            <w:r w:rsidRPr="00245164">
              <w:rPr>
                <w:color w:val="auto"/>
                <w:sz w:val="22"/>
              </w:rPr>
              <w:t>St. Timothy Preschool will provide a nurturing atmosphere where children can grow academically, spiritually, physically, and emotionally by:</w:t>
            </w:r>
          </w:p>
          <w:p w:rsidR="004A0559" w:rsidRPr="00245164" w:rsidRDefault="004A0559" w:rsidP="003A2268">
            <w:pPr>
              <w:pStyle w:val="ListParagraph"/>
              <w:numPr>
                <w:ilvl w:val="0"/>
                <w:numId w:val="8"/>
              </w:numPr>
              <w:rPr>
                <w:color w:val="auto"/>
                <w:sz w:val="22"/>
              </w:rPr>
            </w:pPr>
            <w:r w:rsidRPr="00245164">
              <w:rPr>
                <w:color w:val="auto"/>
                <w:sz w:val="22"/>
              </w:rPr>
              <w:t>Teaching children through a Catholic foundation of bible stories, scripture, and prayer that God loves them and listens to them.</w:t>
            </w:r>
          </w:p>
          <w:p w:rsidR="004A0559" w:rsidRPr="00245164" w:rsidRDefault="004A0559" w:rsidP="003A2268">
            <w:pPr>
              <w:pStyle w:val="ListParagraph"/>
              <w:numPr>
                <w:ilvl w:val="0"/>
                <w:numId w:val="8"/>
              </w:numPr>
              <w:rPr>
                <w:color w:val="auto"/>
                <w:sz w:val="22"/>
              </w:rPr>
            </w:pPr>
            <w:r w:rsidRPr="00245164">
              <w:rPr>
                <w:color w:val="auto"/>
                <w:sz w:val="22"/>
              </w:rPr>
              <w:t>Instilling in children that we are all called to serve one another through Service Learning.</w:t>
            </w:r>
          </w:p>
          <w:p w:rsidR="004A0559" w:rsidRPr="00245164" w:rsidRDefault="004A0559" w:rsidP="003A2268">
            <w:pPr>
              <w:pStyle w:val="ListParagraph"/>
              <w:numPr>
                <w:ilvl w:val="0"/>
                <w:numId w:val="8"/>
              </w:numPr>
              <w:rPr>
                <w:color w:val="auto"/>
                <w:sz w:val="22"/>
              </w:rPr>
            </w:pPr>
            <w:r w:rsidRPr="00245164">
              <w:rPr>
                <w:color w:val="auto"/>
                <w:sz w:val="22"/>
              </w:rPr>
              <w:t>Providing an atmosphere where hands on learning and experiential learning are foundations.</w:t>
            </w:r>
          </w:p>
          <w:p w:rsidR="004A0559" w:rsidRPr="00245164" w:rsidRDefault="004A0559" w:rsidP="003A2268">
            <w:pPr>
              <w:pStyle w:val="ListParagraph"/>
              <w:numPr>
                <w:ilvl w:val="0"/>
                <w:numId w:val="8"/>
              </w:numPr>
              <w:rPr>
                <w:color w:val="auto"/>
                <w:sz w:val="22"/>
              </w:rPr>
            </w:pPr>
            <w:r w:rsidRPr="00245164">
              <w:rPr>
                <w:color w:val="auto"/>
                <w:sz w:val="22"/>
              </w:rPr>
              <w:t>Introducing children to a variety of literature, music, art, science, technology, and academic activities.</w:t>
            </w:r>
          </w:p>
          <w:p w:rsidR="004A0559" w:rsidRPr="00245164" w:rsidRDefault="004A0559" w:rsidP="003A2268">
            <w:pPr>
              <w:pStyle w:val="ListParagraph"/>
              <w:numPr>
                <w:ilvl w:val="0"/>
                <w:numId w:val="8"/>
              </w:numPr>
              <w:rPr>
                <w:color w:val="auto"/>
                <w:sz w:val="22"/>
              </w:rPr>
            </w:pPr>
            <w:r w:rsidRPr="00245164">
              <w:rPr>
                <w:color w:val="auto"/>
                <w:sz w:val="22"/>
              </w:rPr>
              <w:t>Providing children opportunities to further develop fine gross and motor skills through play and planned activities.</w:t>
            </w:r>
          </w:p>
          <w:p w:rsidR="004A0559" w:rsidRPr="00245164" w:rsidRDefault="004A0559" w:rsidP="003A2268">
            <w:pPr>
              <w:pStyle w:val="ListParagraph"/>
              <w:numPr>
                <w:ilvl w:val="0"/>
                <w:numId w:val="8"/>
              </w:numPr>
              <w:rPr>
                <w:color w:val="auto"/>
                <w:sz w:val="22"/>
              </w:rPr>
            </w:pPr>
            <w:r w:rsidRPr="00245164">
              <w:rPr>
                <w:color w:val="auto"/>
                <w:sz w:val="22"/>
              </w:rPr>
              <w:t>Teaching appropriate peer interactions and self-control through sharing, good manners, and cooperation.</w:t>
            </w:r>
          </w:p>
          <w:p w:rsidR="004A0559" w:rsidRPr="00245164" w:rsidRDefault="004A0559" w:rsidP="003A2268">
            <w:pPr>
              <w:pStyle w:val="ListParagraph"/>
              <w:numPr>
                <w:ilvl w:val="0"/>
                <w:numId w:val="8"/>
              </w:numPr>
              <w:rPr>
                <w:color w:val="auto"/>
                <w:sz w:val="22"/>
              </w:rPr>
            </w:pPr>
            <w:r w:rsidRPr="00245164">
              <w:rPr>
                <w:color w:val="auto"/>
                <w:sz w:val="22"/>
              </w:rPr>
              <w:t>Instilling in the children a sense of self-worth and self-confidence.</w:t>
            </w:r>
          </w:p>
          <w:p w:rsidR="004A0559" w:rsidRPr="007A2D2C" w:rsidRDefault="004A0559" w:rsidP="003A2268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 w:rsidRPr="00245164">
              <w:rPr>
                <w:color w:val="auto"/>
                <w:sz w:val="22"/>
              </w:rPr>
              <w:t>Preparing children for a successful transition to Kindergarten</w:t>
            </w:r>
            <w:r w:rsidRPr="007A2D2C">
              <w:rPr>
                <w:sz w:val="22"/>
              </w:rPr>
              <w:t>.</w:t>
            </w:r>
          </w:p>
          <w:p w:rsidR="003E5761" w:rsidRPr="004A0559" w:rsidRDefault="007F7B94" w:rsidP="007F7B94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3238500" cy="1695450"/>
                  <wp:effectExtent l="76200" t="76200" r="76200" b="7620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G_1598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937" cy="1722379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 contourW="44450">
                            <a:contourClr>
                              <a:srgbClr val="FFFF0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</w:tcPr>
          <w:p w:rsidR="0073060A" w:rsidRDefault="0073060A">
            <w:pPr>
              <w:pStyle w:val="NoSpacing"/>
            </w:pPr>
          </w:p>
        </w:tc>
        <w:tc>
          <w:tcPr>
            <w:tcW w:w="864" w:type="dxa"/>
          </w:tcPr>
          <w:p w:rsidR="0073060A" w:rsidRDefault="0073060A">
            <w:pPr>
              <w:pStyle w:val="NoSpacing"/>
            </w:pPr>
          </w:p>
          <w:p w:rsidR="007A2D2C" w:rsidRDefault="007A2D2C">
            <w:pPr>
              <w:pStyle w:val="NoSpacing"/>
            </w:pPr>
          </w:p>
        </w:tc>
        <w:tc>
          <w:tcPr>
            <w:tcW w:w="6192" w:type="dxa"/>
          </w:tcPr>
          <w:p w:rsidR="00245164" w:rsidRDefault="00245164">
            <w:pPr>
              <w:pStyle w:val="Heading2"/>
            </w:pPr>
            <w:r>
              <w:rPr>
                <w:noProof/>
                <w:color w:val="auto"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B780728" wp14:editId="46B78191">
                      <wp:simplePos x="0" y="0"/>
                      <wp:positionH relativeFrom="column">
                        <wp:posOffset>203835</wp:posOffset>
                      </wp:positionH>
                      <wp:positionV relativeFrom="paragraph">
                        <wp:posOffset>60961</wp:posOffset>
                      </wp:positionV>
                      <wp:extent cx="3467100" cy="552450"/>
                      <wp:effectExtent l="19050" t="19050" r="38100" b="3810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67100" cy="552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571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245164" w:rsidRPr="00245164" w:rsidRDefault="00245164" w:rsidP="0024516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00"/>
                                      <w:sz w:val="52"/>
                                    </w:rPr>
                                  </w:pPr>
                                  <w:r w:rsidRPr="00245164">
                                    <w:rPr>
                                      <w:rFonts w:asciiTheme="majorHAnsi" w:hAnsiTheme="majorHAnsi"/>
                                      <w:b/>
                                      <w:color w:val="FFFF00"/>
                                      <w:sz w:val="52"/>
                                    </w:rPr>
                                    <w:t>Program Choices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7B780728" id="Text Box 24" o:spid="_x0000_s1028" type="#_x0000_t202" style="position:absolute;margin-left:16.05pt;margin-top:4.8pt;width:273pt;height:43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" fillcolor="#7030a0" strokeweight="4.5pt">
                      <v:textbox>
                        <w:txbxContent>
                          <w:p w:rsidR="00245164" w:rsidRPr="00245164" w:rsidRDefault="00245164" w:rsidP="0024516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00"/>
                                <w:sz w:val="52"/>
                              </w:rPr>
                            </w:pPr>
                            <w:r w:rsidRPr="00245164">
                              <w:rPr>
                                <w:rFonts w:asciiTheme="majorHAnsi" w:hAnsiTheme="majorHAnsi"/>
                                <w:b/>
                                <w:color w:val="FFFF00"/>
                                <w:sz w:val="52"/>
                              </w:rPr>
                              <w:t>Program Choices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45164" w:rsidRDefault="00245164">
            <w:pPr>
              <w:pStyle w:val="Heading2"/>
            </w:pPr>
          </w:p>
          <w:p w:rsidR="0073060A" w:rsidRPr="00932118" w:rsidRDefault="00013FEC">
            <w:pPr>
              <w:pStyle w:val="Heading2"/>
              <w:rPr>
                <w:rFonts w:asciiTheme="minorHAnsi" w:hAnsiTheme="minorHAnsi"/>
                <w:i/>
                <w:color w:val="auto"/>
                <w:sz w:val="24"/>
              </w:rPr>
            </w:pPr>
            <w:r w:rsidRPr="00932118">
              <w:rPr>
                <w:rFonts w:asciiTheme="minorHAnsi" w:hAnsiTheme="minorHAnsi"/>
                <w:i/>
                <w:color w:val="auto"/>
                <w:sz w:val="24"/>
              </w:rPr>
              <w:t>3-Year-Old</w:t>
            </w:r>
            <w:r w:rsidR="003E5761" w:rsidRPr="00932118">
              <w:rPr>
                <w:rFonts w:asciiTheme="minorHAnsi" w:hAnsiTheme="minorHAnsi"/>
                <w:i/>
                <w:color w:val="auto"/>
                <w:sz w:val="24"/>
              </w:rPr>
              <w:t xml:space="preserve"> Program</w:t>
            </w:r>
            <w:r w:rsidR="007E53DE" w:rsidRPr="00932118">
              <w:rPr>
                <w:rFonts w:asciiTheme="minorHAnsi" w:hAnsiTheme="minorHAnsi"/>
                <w:i/>
                <w:color w:val="auto"/>
                <w:sz w:val="24"/>
              </w:rPr>
              <w:t xml:space="preserve"> ~ </w:t>
            </w:r>
            <w:r w:rsidR="00F66B97">
              <w:rPr>
                <w:rFonts w:asciiTheme="minorHAnsi" w:hAnsiTheme="minorHAnsi"/>
                <w:i/>
                <w:color w:val="auto"/>
                <w:sz w:val="24"/>
              </w:rPr>
              <w:t>$18</w:t>
            </w:r>
            <w:r w:rsidR="003E5761" w:rsidRPr="00932118">
              <w:rPr>
                <w:rFonts w:asciiTheme="minorHAnsi" w:hAnsiTheme="minorHAnsi"/>
                <w:i/>
                <w:color w:val="auto"/>
                <w:sz w:val="24"/>
              </w:rPr>
              <w:t>5 per month</w:t>
            </w:r>
          </w:p>
          <w:tbl>
            <w:tblPr>
              <w:tblW w:w="0" w:type="auto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with item description"/>
            </w:tblPr>
            <w:tblGrid>
              <w:gridCol w:w="2484"/>
              <w:gridCol w:w="3708"/>
            </w:tblGrid>
            <w:tr w:rsidR="007F7B94" w:rsidTr="00754D8F">
              <w:trPr>
                <w:trHeight w:val="2502"/>
              </w:trPr>
              <w:tc>
                <w:tcPr>
                  <w:tcW w:w="2160" w:type="dxa"/>
                </w:tcPr>
                <w:p w:rsidR="0073060A" w:rsidRDefault="0073060A">
                  <w:pPr>
                    <w:pStyle w:val="NoSpacing"/>
                    <w:rPr>
                      <w:noProof/>
                      <w:lang w:eastAsia="en-US"/>
                    </w:rPr>
                  </w:pPr>
                </w:p>
                <w:p w:rsidR="000448D7" w:rsidRDefault="000448D7">
                  <w:pPr>
                    <w:pStyle w:val="NoSpacing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4A76277F" wp14:editId="31D61E83">
                        <wp:extent cx="1076885" cy="1115622"/>
                        <wp:effectExtent l="209550" t="209550" r="200025" b="199390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Pattern pictures.pn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984996" flipH="1">
                                  <a:off x="0" y="0"/>
                                  <a:ext cx="1080231" cy="1119088"/>
                                </a:xfrm>
                                <a:prstGeom prst="rect">
                                  <a:avLst/>
                                </a:prstGeom>
                                <a:scene3d>
                                  <a:camera prst="orthographicFront"/>
                                  <a:lightRig rig="threePt" dir="t"/>
                                </a:scene3d>
                                <a:sp3d contourW="50800">
                                  <a:contourClr>
                                    <a:srgbClr val="00B05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32" w:type="dxa"/>
                </w:tcPr>
                <w:p w:rsidR="0073060A" w:rsidRPr="00245164" w:rsidRDefault="003E5761" w:rsidP="003E5761">
                  <w:pPr>
                    <w:rPr>
                      <w:color w:val="auto"/>
                    </w:rPr>
                  </w:pPr>
                  <w:r w:rsidRPr="00245164">
                    <w:rPr>
                      <w:color w:val="auto"/>
                    </w:rPr>
                    <w:t>Meets 2 days a week (3 Choices)</w:t>
                  </w:r>
                  <w:r w:rsidR="00F66B97">
                    <w:rPr>
                      <w:color w:val="auto"/>
                    </w:rPr>
                    <w:t xml:space="preserve"> ~ Age 3 by 8/1/18</w:t>
                  </w:r>
                </w:p>
                <w:p w:rsidR="003E5761" w:rsidRPr="00245164" w:rsidRDefault="003E5761" w:rsidP="003E5761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color w:val="auto"/>
                    </w:rPr>
                  </w:pPr>
                  <w:r w:rsidRPr="00245164">
                    <w:rPr>
                      <w:color w:val="auto"/>
                    </w:rPr>
                    <w:t>Tues/Thurs Morning</w:t>
                  </w:r>
                </w:p>
                <w:p w:rsidR="003E5761" w:rsidRPr="00245164" w:rsidRDefault="003E5761" w:rsidP="003E5761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color w:val="auto"/>
                    </w:rPr>
                  </w:pPr>
                  <w:r w:rsidRPr="00245164">
                    <w:rPr>
                      <w:color w:val="auto"/>
                    </w:rPr>
                    <w:t>Tues/Thurs Afternoon</w:t>
                  </w:r>
                </w:p>
                <w:p w:rsidR="003E5761" w:rsidRPr="00245164" w:rsidRDefault="003E5761" w:rsidP="003E5761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color w:val="auto"/>
                    </w:rPr>
                  </w:pPr>
                  <w:r w:rsidRPr="00245164">
                    <w:rPr>
                      <w:color w:val="auto"/>
                    </w:rPr>
                    <w:t>Wed/Fri Morning</w:t>
                  </w:r>
                </w:p>
                <w:p w:rsidR="003E5761" w:rsidRPr="00245164" w:rsidRDefault="003E5761" w:rsidP="003E5761">
                  <w:pPr>
                    <w:pStyle w:val="NoSpacing"/>
                    <w:rPr>
                      <w:color w:val="auto"/>
                    </w:rPr>
                  </w:pPr>
                  <w:r w:rsidRPr="00245164">
                    <w:rPr>
                      <w:color w:val="auto"/>
                    </w:rPr>
                    <w:t>Hours: Morning 8:30 – 11:30</w:t>
                  </w:r>
                </w:p>
                <w:p w:rsidR="003E5761" w:rsidRDefault="003E5761" w:rsidP="003E5761">
                  <w:pPr>
                    <w:pStyle w:val="NoSpacing"/>
                    <w:rPr>
                      <w:color w:val="auto"/>
                    </w:rPr>
                  </w:pPr>
                  <w:r w:rsidRPr="00245164">
                    <w:rPr>
                      <w:color w:val="auto"/>
                    </w:rPr>
                    <w:t xml:space="preserve">              Afternoon 12:15 – 3:15</w:t>
                  </w:r>
                </w:p>
                <w:p w:rsidR="00932118" w:rsidRDefault="00932118" w:rsidP="003E5761">
                  <w:pPr>
                    <w:pStyle w:val="NoSpacing"/>
                  </w:pPr>
                </w:p>
              </w:tc>
            </w:tr>
          </w:tbl>
          <w:p w:rsidR="0073060A" w:rsidRPr="00932118" w:rsidRDefault="00013FEC" w:rsidP="00932118">
            <w:pPr>
              <w:rPr>
                <w:b/>
                <w:i/>
                <w:color w:val="auto"/>
                <w:sz w:val="24"/>
              </w:rPr>
            </w:pPr>
            <w:r w:rsidRPr="00932118">
              <w:rPr>
                <w:b/>
                <w:i/>
                <w:color w:val="auto"/>
                <w:sz w:val="24"/>
              </w:rPr>
              <w:t>4-Year-Old</w:t>
            </w:r>
            <w:r w:rsidR="007E53DE" w:rsidRPr="00932118">
              <w:rPr>
                <w:b/>
                <w:i/>
                <w:color w:val="auto"/>
                <w:sz w:val="24"/>
              </w:rPr>
              <w:t xml:space="preserve"> Program ~ </w:t>
            </w:r>
            <w:r w:rsidR="00F66B97">
              <w:rPr>
                <w:b/>
                <w:i/>
                <w:color w:val="auto"/>
                <w:sz w:val="24"/>
              </w:rPr>
              <w:t>$21</w:t>
            </w:r>
            <w:r w:rsidR="003E5761" w:rsidRPr="00932118">
              <w:rPr>
                <w:b/>
                <w:i/>
                <w:color w:val="auto"/>
                <w:sz w:val="24"/>
              </w:rPr>
              <w:t>0 per month</w:t>
            </w:r>
          </w:p>
          <w:tbl>
            <w:tblPr>
              <w:tblW w:w="0" w:type="auto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with item description"/>
            </w:tblPr>
            <w:tblGrid>
              <w:gridCol w:w="2364"/>
              <w:gridCol w:w="3828"/>
            </w:tblGrid>
            <w:tr w:rsidR="007F7B94" w:rsidTr="00245164">
              <w:trPr>
                <w:trHeight w:val="2034"/>
              </w:trPr>
              <w:tc>
                <w:tcPr>
                  <w:tcW w:w="2160" w:type="dxa"/>
                </w:tcPr>
                <w:p w:rsidR="00386DEA" w:rsidRDefault="00386DEA" w:rsidP="00A64D8A">
                  <w:pPr>
                    <w:pStyle w:val="NoSpacing"/>
                  </w:pPr>
                  <w:r>
                    <w:t xml:space="preserve">  </w:t>
                  </w: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666079F3" wp14:editId="1E33525F">
                        <wp:extent cx="1095375" cy="1123950"/>
                        <wp:effectExtent l="171450" t="171450" r="142875" b="17145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trent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0869516" flipH="1">
                                  <a:off x="0" y="0"/>
                                  <a:ext cx="1098763" cy="1127426"/>
                                </a:xfrm>
                                <a:prstGeom prst="rect">
                                  <a:avLst/>
                                </a:prstGeom>
                                <a:scene3d>
                                  <a:camera prst="orthographicFront"/>
                                  <a:lightRig rig="threePt" dir="t"/>
                                </a:scene3d>
                                <a:sp3d contourW="44450">
                                  <a:contourClr>
                                    <a:srgbClr val="FFC00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</w:p>
              </w:tc>
              <w:tc>
                <w:tcPr>
                  <w:tcW w:w="4032" w:type="dxa"/>
                </w:tcPr>
                <w:p w:rsidR="0073060A" w:rsidRPr="00245164" w:rsidRDefault="003E5761" w:rsidP="003E5761">
                  <w:pPr>
                    <w:rPr>
                      <w:color w:val="auto"/>
                    </w:rPr>
                  </w:pPr>
                  <w:r w:rsidRPr="00245164">
                    <w:rPr>
                      <w:color w:val="auto"/>
                    </w:rPr>
                    <w:t>Meets 3 days a week (3 Choices)</w:t>
                  </w:r>
                  <w:r w:rsidR="00F66B97">
                    <w:rPr>
                      <w:color w:val="auto"/>
                    </w:rPr>
                    <w:t xml:space="preserve"> ~ Age 4 by 8/1/18</w:t>
                  </w:r>
                </w:p>
                <w:p w:rsidR="003E5761" w:rsidRPr="00245164" w:rsidRDefault="003E5761" w:rsidP="003E5761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color w:val="auto"/>
                    </w:rPr>
                  </w:pPr>
                  <w:r w:rsidRPr="00245164">
                    <w:rPr>
                      <w:color w:val="auto"/>
                    </w:rPr>
                    <w:t>Mon/Wed/Fri Morning</w:t>
                  </w:r>
                </w:p>
                <w:p w:rsidR="003E5761" w:rsidRPr="00245164" w:rsidRDefault="00F66B97" w:rsidP="003E5761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Mon/Tues/Thurs</w:t>
                  </w:r>
                  <w:r w:rsidR="003E5761" w:rsidRPr="00245164">
                    <w:rPr>
                      <w:color w:val="auto"/>
                    </w:rPr>
                    <w:t xml:space="preserve"> Afternoon</w:t>
                  </w:r>
                </w:p>
                <w:p w:rsidR="003E5761" w:rsidRPr="00245164" w:rsidRDefault="003E5761" w:rsidP="003E5761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color w:val="auto"/>
                    </w:rPr>
                  </w:pPr>
                  <w:r w:rsidRPr="00245164">
                    <w:rPr>
                      <w:color w:val="auto"/>
                    </w:rPr>
                    <w:t>Mon/Tues/Thurs Morning</w:t>
                  </w:r>
                </w:p>
                <w:p w:rsidR="003E5761" w:rsidRPr="00245164" w:rsidRDefault="003E5761" w:rsidP="003E5761">
                  <w:pPr>
                    <w:pStyle w:val="NoSpacing"/>
                    <w:rPr>
                      <w:color w:val="auto"/>
                    </w:rPr>
                  </w:pPr>
                  <w:r w:rsidRPr="00245164">
                    <w:rPr>
                      <w:color w:val="auto"/>
                    </w:rPr>
                    <w:t>Hours: Morning 8:30 – 11:30</w:t>
                  </w:r>
                </w:p>
                <w:p w:rsidR="003E5761" w:rsidRDefault="003E5761" w:rsidP="003E5761">
                  <w:r w:rsidRPr="00245164">
                    <w:rPr>
                      <w:color w:val="auto"/>
                    </w:rPr>
                    <w:t xml:space="preserve">              Afternoon 12:15 – 3:15</w:t>
                  </w:r>
                </w:p>
              </w:tc>
            </w:tr>
          </w:tbl>
          <w:p w:rsidR="007E53DE" w:rsidRPr="00932118" w:rsidRDefault="007E53DE" w:rsidP="00932118">
            <w:pPr>
              <w:rPr>
                <w:b/>
                <w:i/>
                <w:color w:val="auto"/>
                <w:sz w:val="24"/>
              </w:rPr>
            </w:pPr>
            <w:r w:rsidRPr="00932118">
              <w:rPr>
                <w:b/>
                <w:i/>
                <w:color w:val="auto"/>
                <w:sz w:val="24"/>
              </w:rPr>
              <w:t>Kind</w:t>
            </w:r>
            <w:r w:rsidR="00F66B97">
              <w:rPr>
                <w:b/>
                <w:i/>
                <w:color w:val="auto"/>
                <w:sz w:val="24"/>
              </w:rPr>
              <w:t>ergarten Readiness Program ~ $26</w:t>
            </w:r>
            <w:r w:rsidRPr="00932118">
              <w:rPr>
                <w:b/>
                <w:i/>
                <w:color w:val="auto"/>
                <w:sz w:val="24"/>
              </w:rPr>
              <w:t>0 per month</w:t>
            </w:r>
          </w:p>
          <w:tbl>
            <w:tblPr>
              <w:tblW w:w="0" w:type="auto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with item description"/>
            </w:tblPr>
            <w:tblGrid>
              <w:gridCol w:w="2610"/>
              <w:gridCol w:w="3582"/>
            </w:tblGrid>
            <w:tr w:rsidR="007F7B94" w:rsidTr="00754D8F">
              <w:tc>
                <w:tcPr>
                  <w:tcW w:w="2610" w:type="dxa"/>
                </w:tcPr>
                <w:p w:rsidR="00754D8F" w:rsidRDefault="00754D8F">
                  <w:pPr>
                    <w:rPr>
                      <w:lang w:eastAsia="en-US"/>
                    </w:rPr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52C82748" wp14:editId="6397D3F0">
                        <wp:extent cx="1168480" cy="1078597"/>
                        <wp:effectExtent l="190500" t="247650" r="165100" b="236220"/>
                        <wp:docPr id="32" name="Pictur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imagejpeg_1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205182">
                                  <a:off x="0" y="0"/>
                                  <a:ext cx="1209830" cy="1116766"/>
                                </a:xfrm>
                                <a:prstGeom prst="rect">
                                  <a:avLst/>
                                </a:prstGeom>
                                <a:scene3d>
                                  <a:camera prst="orthographicFront"/>
                                  <a:lightRig rig="threePt" dir="t"/>
                                </a:scene3d>
                                <a:sp3d contourW="44450">
                                  <a:contourClr>
                                    <a:srgbClr val="C0000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3060A" w:rsidRDefault="0073060A" w:rsidP="00754D8F">
                  <w:pPr>
                    <w:jc w:val="center"/>
                  </w:pPr>
                </w:p>
                <w:p w:rsidR="00754D8F" w:rsidRDefault="00754D8F"/>
              </w:tc>
              <w:tc>
                <w:tcPr>
                  <w:tcW w:w="3582" w:type="dxa"/>
                </w:tcPr>
                <w:p w:rsidR="007E53DE" w:rsidRPr="00245164" w:rsidRDefault="007E53DE" w:rsidP="007E53DE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color w:val="auto"/>
                    </w:rPr>
                  </w:pPr>
                  <w:r w:rsidRPr="00245164">
                    <w:rPr>
                      <w:color w:val="auto"/>
                    </w:rPr>
                    <w:t>Monday through Friday from 8:30 – 11:30AM</w:t>
                  </w:r>
                </w:p>
                <w:p w:rsidR="007E53DE" w:rsidRPr="00245164" w:rsidRDefault="007E53DE" w:rsidP="007E53DE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color w:val="auto"/>
                    </w:rPr>
                  </w:pPr>
                  <w:r w:rsidRPr="00245164">
                    <w:rPr>
                      <w:color w:val="auto"/>
                    </w:rPr>
                    <w:t>Child must</w:t>
                  </w:r>
                  <w:r w:rsidR="00F66B97">
                    <w:rPr>
                      <w:color w:val="auto"/>
                    </w:rPr>
                    <w:t xml:space="preserve"> be the age of 4 by 6/1/18</w:t>
                  </w:r>
                </w:p>
                <w:p w:rsidR="007E53DE" w:rsidRDefault="00754D8F" w:rsidP="00754D8F">
                  <w:pPr>
                    <w:pStyle w:val="ListParagraph"/>
                    <w:numPr>
                      <w:ilvl w:val="0"/>
                      <w:numId w:val="6"/>
                    </w:numPr>
                  </w:pPr>
                  <w:r>
                    <w:rPr>
                      <w:color w:val="auto"/>
                    </w:rPr>
                    <w:t>C</w:t>
                  </w:r>
                  <w:r w:rsidR="007E53DE" w:rsidRPr="00245164">
                    <w:rPr>
                      <w:color w:val="auto"/>
                    </w:rPr>
                    <w:t>lass is intended for</w:t>
                  </w:r>
                  <w:r>
                    <w:rPr>
                      <w:color w:val="auto"/>
                    </w:rPr>
                    <w:t xml:space="preserve"> those</w:t>
                  </w:r>
                  <w:r w:rsidR="007E53DE" w:rsidRPr="00245164">
                    <w:rPr>
                      <w:color w:val="auto"/>
                    </w:rPr>
                    <w:t xml:space="preserve"> who need one more year of preschool to transition to Kindergarten or do not make the August 1</w:t>
                  </w:r>
                  <w:r w:rsidR="007E53DE" w:rsidRPr="00245164">
                    <w:rPr>
                      <w:color w:val="auto"/>
                      <w:vertAlign w:val="superscript"/>
                    </w:rPr>
                    <w:t>st</w:t>
                  </w:r>
                  <w:r w:rsidR="007E53DE" w:rsidRPr="00245164">
                    <w:rPr>
                      <w:color w:val="auto"/>
                    </w:rPr>
                    <w:t xml:space="preserve"> birth date cut off for Kindergarten enrollment.</w:t>
                  </w:r>
                </w:p>
              </w:tc>
            </w:tr>
          </w:tbl>
          <w:p w:rsidR="0073060A" w:rsidRDefault="0073060A"/>
        </w:tc>
      </w:tr>
    </w:tbl>
    <w:p w:rsidR="0073060A" w:rsidRDefault="0073060A">
      <w:pPr>
        <w:pStyle w:val="NoSpacing"/>
      </w:pPr>
    </w:p>
    <w:p w:rsidR="00A64D8A" w:rsidRDefault="00A64D8A" w:rsidP="00A64D8A"/>
    <w:sectPr w:rsidR="00A64D8A" w:rsidSect="003147AB">
      <w:pgSz w:w="15840" w:h="12240" w:orient="landscape"/>
      <w:pgMar w:top="1224" w:right="864" w:bottom="432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017"/>
      </v:shape>
    </w:pict>
  </w:numPicBullet>
  <w:abstractNum w:abstractNumId="0">
    <w:nsid w:val="FFFFFF89"/>
    <w:multiLevelType w:val="singleLevel"/>
    <w:tmpl w:val="784C6A8A"/>
    <w:lvl w:ilvl="0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abstractNum w:abstractNumId="1">
    <w:nsid w:val="02F35703"/>
    <w:multiLevelType w:val="multilevel"/>
    <w:tmpl w:val="94C8684E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0B34046D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417E37F1"/>
    <w:multiLevelType w:val="multilevel"/>
    <w:tmpl w:val="17FA549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50627EBB"/>
    <w:multiLevelType w:val="multilevel"/>
    <w:tmpl w:val="17FA549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6C9B40C6"/>
    <w:multiLevelType w:val="multilevel"/>
    <w:tmpl w:val="17FA549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7EE26ED6"/>
    <w:multiLevelType w:val="multilevel"/>
    <w:tmpl w:val="17FA549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2"/>
  </w:num>
  <w:num w:numId="4">
    <w:abstractNumId w:val="5"/>
  </w:num>
  <w:num w:numId="5">
    <w:abstractNumId w:val="3"/>
  </w:num>
  <w:num w:numId="6">
    <w:abstractNumId w:val="4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FB5"/>
    <w:rsid w:val="00013FEC"/>
    <w:rsid w:val="000448D7"/>
    <w:rsid w:val="000F6C94"/>
    <w:rsid w:val="001C089B"/>
    <w:rsid w:val="00245164"/>
    <w:rsid w:val="002549D1"/>
    <w:rsid w:val="003147AB"/>
    <w:rsid w:val="00386DEA"/>
    <w:rsid w:val="003A2268"/>
    <w:rsid w:val="003E5761"/>
    <w:rsid w:val="00414BBE"/>
    <w:rsid w:val="004A0559"/>
    <w:rsid w:val="004C52F5"/>
    <w:rsid w:val="00544D8A"/>
    <w:rsid w:val="00572B9F"/>
    <w:rsid w:val="005F7ED2"/>
    <w:rsid w:val="006167F4"/>
    <w:rsid w:val="0073060A"/>
    <w:rsid w:val="00754D8F"/>
    <w:rsid w:val="00793C74"/>
    <w:rsid w:val="007A2D2C"/>
    <w:rsid w:val="007E53DE"/>
    <w:rsid w:val="007F7B94"/>
    <w:rsid w:val="00897B61"/>
    <w:rsid w:val="00903FB5"/>
    <w:rsid w:val="00932118"/>
    <w:rsid w:val="00A3045D"/>
    <w:rsid w:val="00A64D8A"/>
    <w:rsid w:val="00BE00E0"/>
    <w:rsid w:val="00D33F56"/>
    <w:rsid w:val="00D42E9F"/>
    <w:rsid w:val="00DA3B26"/>
    <w:rsid w:val="00E74D2C"/>
    <w:rsid w:val="00EA65B7"/>
    <w:rsid w:val="00EA68AE"/>
    <w:rsid w:val="00F66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10" w:qFormat="1"/>
    <w:lsdException w:name="toc 2" w:uiPriority="10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after="480" w:line="240" w:lineRule="auto"/>
      <w:contextualSpacing/>
      <w:outlineLvl w:val="0"/>
    </w:pPr>
    <w:rPr>
      <w:rFonts w:asciiTheme="majorHAnsi" w:eastAsiaTheme="majorEastAsia" w:hAnsiTheme="majorHAnsi" w:cstheme="majorBidi"/>
      <w:sz w:val="58"/>
      <w:szCs w:val="5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80" w:after="120"/>
      <w:contextualSpacing/>
      <w:outlineLvl w:val="1"/>
    </w:pPr>
    <w:rPr>
      <w:rFonts w:asciiTheme="majorHAnsi" w:eastAsiaTheme="majorEastAsia" w:hAnsiTheme="majorHAnsi" w:cstheme="majorBidi"/>
      <w:b/>
      <w:bCs/>
      <w:color w:val="E3A625" w:themeColor="accen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E3A625" w:themeColor="accent1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customStyle="1" w:styleId="Photo">
    <w:name w:val="Photo"/>
    <w:basedOn w:val="NoSpacing"/>
    <w:uiPriority w:val="12"/>
    <w:qFormat/>
    <w:pPr>
      <w:spacing w:before="100" w:after="100"/>
      <w:ind w:left="101" w:right="101"/>
      <w:jc w:val="center"/>
    </w:pPr>
    <w:rPr>
      <w:noProof/>
    </w:rPr>
  </w:style>
  <w:style w:type="paragraph" w:styleId="Title">
    <w:name w:val="Title"/>
    <w:basedOn w:val="Normal"/>
    <w:link w:val="TitleChar"/>
    <w:uiPriority w:val="2"/>
    <w:qFormat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kern w:val="28"/>
      <w:sz w:val="88"/>
      <w:szCs w:val="88"/>
    </w:rPr>
  </w:style>
  <w:style w:type="paragraph" w:styleId="Subtitle">
    <w:name w:val="Subtitle"/>
    <w:basedOn w:val="Normal"/>
    <w:next w:val="Normal"/>
    <w:link w:val="SubtitleChar"/>
    <w:uiPriority w:val="3"/>
    <w:qFormat/>
    <w:pPr>
      <w:numPr>
        <w:ilvl w:val="1"/>
      </w:numPr>
      <w:spacing w:before="60" w:after="0" w:line="240" w:lineRule="auto"/>
    </w:pPr>
    <w:rPr>
      <w:b/>
      <w:bCs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bCs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E3A625" w:themeColor="accent1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Organization">
    <w:name w:val="Organization"/>
    <w:basedOn w:val="Normal"/>
    <w:uiPriority w:val="3"/>
    <w:qFormat/>
    <w:pPr>
      <w:spacing w:before="120" w:after="0" w:line="240" w:lineRule="auto"/>
      <w:contextualSpacing/>
    </w:pPr>
    <w:rPr>
      <w:b/>
      <w:bCs/>
      <w:caps/>
      <w:color w:val="E3A625" w:themeColor="accent1"/>
      <w:sz w:val="40"/>
      <w:szCs w:val="40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58"/>
      <w:szCs w:val="5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bCs/>
      <w:color w:val="E3A625" w:themeColor="accent1"/>
    </w:rPr>
  </w:style>
  <w:style w:type="paragraph" w:customStyle="1" w:styleId="ContactInfo">
    <w:name w:val="Contact Info"/>
    <w:basedOn w:val="Normal"/>
    <w:uiPriority w:val="4"/>
    <w:qFormat/>
    <w:pPr>
      <w:contextualSpacing/>
    </w:pPr>
  </w:style>
  <w:style w:type="paragraph" w:styleId="TOCHeading">
    <w:name w:val="TOC Heading"/>
    <w:basedOn w:val="Heading1"/>
    <w:next w:val="Normal"/>
    <w:uiPriority w:val="9"/>
    <w:unhideWhenUsed/>
    <w:qFormat/>
    <w:pPr>
      <w:outlineLvl w:val="9"/>
    </w:pPr>
  </w:style>
  <w:style w:type="paragraph" w:styleId="TOC2">
    <w:name w:val="toc 2"/>
    <w:basedOn w:val="TOC1"/>
    <w:next w:val="Normal"/>
    <w:autoRedefine/>
    <w:uiPriority w:val="10"/>
    <w:unhideWhenUsed/>
    <w:qFormat/>
    <w:pPr>
      <w:ind w:left="200"/>
    </w:pPr>
  </w:style>
  <w:style w:type="paragraph" w:styleId="TOC1">
    <w:name w:val="toc 1"/>
    <w:basedOn w:val="Normal"/>
    <w:next w:val="Normal"/>
    <w:autoRedefine/>
    <w:uiPriority w:val="10"/>
    <w:unhideWhenUsed/>
    <w:qFormat/>
    <w:pPr>
      <w:tabs>
        <w:tab w:val="right" w:leader="dot" w:pos="6120"/>
      </w:tabs>
      <w:spacing w:after="100"/>
    </w:pPr>
  </w:style>
  <w:style w:type="character" w:customStyle="1" w:styleId="Heading5Char">
    <w:name w:val="Heading 5 Char"/>
    <w:basedOn w:val="DefaultParagraphFont"/>
    <w:link w:val="Heading5"/>
    <w:uiPriority w:val="99"/>
    <w:semiHidden/>
    <w:rPr>
      <w:rFonts w:asciiTheme="majorHAnsi" w:eastAsiaTheme="majorEastAsia" w:hAnsiTheme="majorHAnsi" w:cstheme="majorBidi"/>
    </w:rPr>
  </w:style>
  <w:style w:type="character" w:customStyle="1" w:styleId="TOCNumbers">
    <w:name w:val="TOC Numbers"/>
    <w:basedOn w:val="DefaultParagraphFont"/>
    <w:uiPriority w:val="11"/>
    <w:qFormat/>
    <w:rPr>
      <w:b/>
      <w:bCs/>
      <w:color w:val="E3A625" w:themeColor="accent1"/>
      <w:sz w:val="28"/>
      <w:szCs w:val="28"/>
    </w:rPr>
  </w:style>
  <w:style w:type="character" w:styleId="PageNumber">
    <w:name w:val="page number"/>
    <w:basedOn w:val="DefaultParagraphFont"/>
    <w:uiPriority w:val="12"/>
    <w:unhideWhenUsed/>
    <w:qFormat/>
    <w:rPr>
      <w:b/>
      <w:bCs/>
      <w:color w:val="E3A625" w:themeColor="accent1"/>
    </w:rPr>
  </w:style>
  <w:style w:type="paragraph" w:styleId="Quote">
    <w:name w:val="Quote"/>
    <w:basedOn w:val="Normal"/>
    <w:next w:val="Normal"/>
    <w:link w:val="QuoteChar"/>
    <w:uiPriority w:val="2"/>
    <w:unhideWhenUsed/>
    <w:qFormat/>
    <w:pPr>
      <w:pBdr>
        <w:top w:val="single" w:sz="8" w:space="10" w:color="E3A625" w:themeColor="accent1"/>
        <w:left w:val="single" w:sz="8" w:space="14" w:color="FFFFFF" w:themeColor="background1"/>
        <w:bottom w:val="single" w:sz="8" w:space="10" w:color="E3A625" w:themeColor="accent1"/>
        <w:right w:val="single" w:sz="8" w:space="14" w:color="FFFFFF" w:themeColor="background1"/>
      </w:pBdr>
      <w:spacing w:before="280" w:after="280" w:line="264" w:lineRule="auto"/>
      <w:ind w:left="288" w:right="288"/>
    </w:pPr>
    <w:rPr>
      <w:i/>
      <w:iCs/>
      <w:color w:val="404040" w:themeColor="text1" w:themeTint="BF"/>
      <w:sz w:val="34"/>
      <w:szCs w:val="34"/>
    </w:rPr>
  </w:style>
  <w:style w:type="character" w:customStyle="1" w:styleId="QuoteChar">
    <w:name w:val="Quote Char"/>
    <w:basedOn w:val="DefaultParagraphFont"/>
    <w:link w:val="Quote"/>
    <w:uiPriority w:val="2"/>
    <w:rPr>
      <w:i/>
      <w:iCs/>
      <w:color w:val="404040" w:themeColor="text1" w:themeTint="BF"/>
      <w:sz w:val="34"/>
      <w:szCs w:val="34"/>
    </w:rPr>
  </w:style>
  <w:style w:type="table" w:customStyle="1" w:styleId="Calendar1">
    <w:name w:val="Calendar 1"/>
    <w:basedOn w:val="TableNormal"/>
    <w:uiPriority w:val="99"/>
    <w:qFormat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Caption">
    <w:name w:val="caption"/>
    <w:basedOn w:val="Normal"/>
    <w:next w:val="Normal"/>
    <w:uiPriority w:val="35"/>
    <w:unhideWhenUsed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ListParagraph">
    <w:name w:val="List Paragraph"/>
    <w:basedOn w:val="Normal"/>
    <w:uiPriority w:val="34"/>
    <w:unhideWhenUsed/>
    <w:qFormat/>
    <w:rsid w:val="004A055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65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5B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10" w:qFormat="1"/>
    <w:lsdException w:name="toc 2" w:uiPriority="10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after="480" w:line="240" w:lineRule="auto"/>
      <w:contextualSpacing/>
      <w:outlineLvl w:val="0"/>
    </w:pPr>
    <w:rPr>
      <w:rFonts w:asciiTheme="majorHAnsi" w:eastAsiaTheme="majorEastAsia" w:hAnsiTheme="majorHAnsi" w:cstheme="majorBidi"/>
      <w:sz w:val="58"/>
      <w:szCs w:val="5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80" w:after="120"/>
      <w:contextualSpacing/>
      <w:outlineLvl w:val="1"/>
    </w:pPr>
    <w:rPr>
      <w:rFonts w:asciiTheme="majorHAnsi" w:eastAsiaTheme="majorEastAsia" w:hAnsiTheme="majorHAnsi" w:cstheme="majorBidi"/>
      <w:b/>
      <w:bCs/>
      <w:color w:val="E3A625" w:themeColor="accen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E3A625" w:themeColor="accent1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customStyle="1" w:styleId="Photo">
    <w:name w:val="Photo"/>
    <w:basedOn w:val="NoSpacing"/>
    <w:uiPriority w:val="12"/>
    <w:qFormat/>
    <w:pPr>
      <w:spacing w:before="100" w:after="100"/>
      <w:ind w:left="101" w:right="101"/>
      <w:jc w:val="center"/>
    </w:pPr>
    <w:rPr>
      <w:noProof/>
    </w:rPr>
  </w:style>
  <w:style w:type="paragraph" w:styleId="Title">
    <w:name w:val="Title"/>
    <w:basedOn w:val="Normal"/>
    <w:link w:val="TitleChar"/>
    <w:uiPriority w:val="2"/>
    <w:qFormat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kern w:val="28"/>
      <w:sz w:val="88"/>
      <w:szCs w:val="88"/>
    </w:rPr>
  </w:style>
  <w:style w:type="paragraph" w:styleId="Subtitle">
    <w:name w:val="Subtitle"/>
    <w:basedOn w:val="Normal"/>
    <w:next w:val="Normal"/>
    <w:link w:val="SubtitleChar"/>
    <w:uiPriority w:val="3"/>
    <w:qFormat/>
    <w:pPr>
      <w:numPr>
        <w:ilvl w:val="1"/>
      </w:numPr>
      <w:spacing w:before="60" w:after="0" w:line="240" w:lineRule="auto"/>
    </w:pPr>
    <w:rPr>
      <w:b/>
      <w:bCs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bCs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E3A625" w:themeColor="accent1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Organization">
    <w:name w:val="Organization"/>
    <w:basedOn w:val="Normal"/>
    <w:uiPriority w:val="3"/>
    <w:qFormat/>
    <w:pPr>
      <w:spacing w:before="120" w:after="0" w:line="240" w:lineRule="auto"/>
      <w:contextualSpacing/>
    </w:pPr>
    <w:rPr>
      <w:b/>
      <w:bCs/>
      <w:caps/>
      <w:color w:val="E3A625" w:themeColor="accent1"/>
      <w:sz w:val="40"/>
      <w:szCs w:val="40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58"/>
      <w:szCs w:val="5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bCs/>
      <w:color w:val="E3A625" w:themeColor="accent1"/>
    </w:rPr>
  </w:style>
  <w:style w:type="paragraph" w:customStyle="1" w:styleId="ContactInfo">
    <w:name w:val="Contact Info"/>
    <w:basedOn w:val="Normal"/>
    <w:uiPriority w:val="4"/>
    <w:qFormat/>
    <w:pPr>
      <w:contextualSpacing/>
    </w:pPr>
  </w:style>
  <w:style w:type="paragraph" w:styleId="TOCHeading">
    <w:name w:val="TOC Heading"/>
    <w:basedOn w:val="Heading1"/>
    <w:next w:val="Normal"/>
    <w:uiPriority w:val="9"/>
    <w:unhideWhenUsed/>
    <w:qFormat/>
    <w:pPr>
      <w:outlineLvl w:val="9"/>
    </w:pPr>
  </w:style>
  <w:style w:type="paragraph" w:styleId="TOC2">
    <w:name w:val="toc 2"/>
    <w:basedOn w:val="TOC1"/>
    <w:next w:val="Normal"/>
    <w:autoRedefine/>
    <w:uiPriority w:val="10"/>
    <w:unhideWhenUsed/>
    <w:qFormat/>
    <w:pPr>
      <w:ind w:left="200"/>
    </w:pPr>
  </w:style>
  <w:style w:type="paragraph" w:styleId="TOC1">
    <w:name w:val="toc 1"/>
    <w:basedOn w:val="Normal"/>
    <w:next w:val="Normal"/>
    <w:autoRedefine/>
    <w:uiPriority w:val="10"/>
    <w:unhideWhenUsed/>
    <w:qFormat/>
    <w:pPr>
      <w:tabs>
        <w:tab w:val="right" w:leader="dot" w:pos="6120"/>
      </w:tabs>
      <w:spacing w:after="100"/>
    </w:pPr>
  </w:style>
  <w:style w:type="character" w:customStyle="1" w:styleId="Heading5Char">
    <w:name w:val="Heading 5 Char"/>
    <w:basedOn w:val="DefaultParagraphFont"/>
    <w:link w:val="Heading5"/>
    <w:uiPriority w:val="99"/>
    <w:semiHidden/>
    <w:rPr>
      <w:rFonts w:asciiTheme="majorHAnsi" w:eastAsiaTheme="majorEastAsia" w:hAnsiTheme="majorHAnsi" w:cstheme="majorBidi"/>
    </w:rPr>
  </w:style>
  <w:style w:type="character" w:customStyle="1" w:styleId="TOCNumbers">
    <w:name w:val="TOC Numbers"/>
    <w:basedOn w:val="DefaultParagraphFont"/>
    <w:uiPriority w:val="11"/>
    <w:qFormat/>
    <w:rPr>
      <w:b/>
      <w:bCs/>
      <w:color w:val="E3A625" w:themeColor="accent1"/>
      <w:sz w:val="28"/>
      <w:szCs w:val="28"/>
    </w:rPr>
  </w:style>
  <w:style w:type="character" w:styleId="PageNumber">
    <w:name w:val="page number"/>
    <w:basedOn w:val="DefaultParagraphFont"/>
    <w:uiPriority w:val="12"/>
    <w:unhideWhenUsed/>
    <w:qFormat/>
    <w:rPr>
      <w:b/>
      <w:bCs/>
      <w:color w:val="E3A625" w:themeColor="accent1"/>
    </w:rPr>
  </w:style>
  <w:style w:type="paragraph" w:styleId="Quote">
    <w:name w:val="Quote"/>
    <w:basedOn w:val="Normal"/>
    <w:next w:val="Normal"/>
    <w:link w:val="QuoteChar"/>
    <w:uiPriority w:val="2"/>
    <w:unhideWhenUsed/>
    <w:qFormat/>
    <w:pPr>
      <w:pBdr>
        <w:top w:val="single" w:sz="8" w:space="10" w:color="E3A625" w:themeColor="accent1"/>
        <w:left w:val="single" w:sz="8" w:space="14" w:color="FFFFFF" w:themeColor="background1"/>
        <w:bottom w:val="single" w:sz="8" w:space="10" w:color="E3A625" w:themeColor="accent1"/>
        <w:right w:val="single" w:sz="8" w:space="14" w:color="FFFFFF" w:themeColor="background1"/>
      </w:pBdr>
      <w:spacing w:before="280" w:after="280" w:line="264" w:lineRule="auto"/>
      <w:ind w:left="288" w:right="288"/>
    </w:pPr>
    <w:rPr>
      <w:i/>
      <w:iCs/>
      <w:color w:val="404040" w:themeColor="text1" w:themeTint="BF"/>
      <w:sz w:val="34"/>
      <w:szCs w:val="34"/>
    </w:rPr>
  </w:style>
  <w:style w:type="character" w:customStyle="1" w:styleId="QuoteChar">
    <w:name w:val="Quote Char"/>
    <w:basedOn w:val="DefaultParagraphFont"/>
    <w:link w:val="Quote"/>
    <w:uiPriority w:val="2"/>
    <w:rPr>
      <w:i/>
      <w:iCs/>
      <w:color w:val="404040" w:themeColor="text1" w:themeTint="BF"/>
      <w:sz w:val="34"/>
      <w:szCs w:val="34"/>
    </w:rPr>
  </w:style>
  <w:style w:type="table" w:customStyle="1" w:styleId="Calendar1">
    <w:name w:val="Calendar 1"/>
    <w:basedOn w:val="TableNormal"/>
    <w:uiPriority w:val="99"/>
    <w:qFormat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Caption">
    <w:name w:val="caption"/>
    <w:basedOn w:val="Normal"/>
    <w:next w:val="Normal"/>
    <w:uiPriority w:val="35"/>
    <w:unhideWhenUsed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ListParagraph">
    <w:name w:val="List Paragraph"/>
    <w:basedOn w:val="Normal"/>
    <w:uiPriority w:val="34"/>
    <w:unhideWhenUsed/>
    <w:qFormat/>
    <w:rsid w:val="004A055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65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5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9.jp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image" Target="media/image8.jp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jpg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eed.STC\AppData\Roaming\Microsoft\Templates\Bookle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D7657351135466CB36EA47A65CAEF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AD259-6523-4FB7-83B8-FAF9401AFA94}"/>
      </w:docPartPr>
      <w:docPartBody>
        <w:p w:rsidR="00FB0C55" w:rsidRDefault="00FB0C55">
          <w:pPr>
            <w:pStyle w:val="BD7657351135466CB36EA47A65CAEFE9"/>
          </w:pPr>
          <w:r>
            <w:t>[Street Address]</w:t>
          </w:r>
          <w:r>
            <w:br/>
            <w:t>[City, ST  ZIP Code]</w:t>
          </w:r>
        </w:p>
      </w:docPartBody>
    </w:docPart>
    <w:docPart>
      <w:docPartPr>
        <w:name w:val="1F73954BB4D548E4A99846C5846AAE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C29741-6DFE-4C53-9BEC-F4537F324940}"/>
      </w:docPartPr>
      <w:docPartBody>
        <w:p w:rsidR="00FB0C55" w:rsidRDefault="00FB0C55">
          <w:pPr>
            <w:pStyle w:val="1F73954BB4D548E4A99846C5846AAE4D"/>
          </w:pPr>
          <w:r>
            <w:t>[Company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C55"/>
    <w:rsid w:val="00F570A6"/>
    <w:rsid w:val="00FB0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FF51B929153468E947090EB245A6352">
    <w:name w:val="8FF51B929153468E947090EB245A6352"/>
  </w:style>
  <w:style w:type="paragraph" w:customStyle="1" w:styleId="BD7657351135466CB36EA47A65CAEFE9">
    <w:name w:val="BD7657351135466CB36EA47A65CAEFE9"/>
  </w:style>
  <w:style w:type="paragraph" w:customStyle="1" w:styleId="E04EA80B495846FFABDF238557532EA3">
    <w:name w:val="E04EA80B495846FFABDF238557532EA3"/>
  </w:style>
  <w:style w:type="paragraph" w:customStyle="1" w:styleId="5E9ABE06597E47CFB57AB6B27FE48D6D">
    <w:name w:val="5E9ABE06597E47CFB57AB6B27FE48D6D"/>
  </w:style>
  <w:style w:type="paragraph" w:customStyle="1" w:styleId="966D5FD62DA745408631B13EE8096E7F">
    <w:name w:val="966D5FD62DA745408631B13EE8096E7F"/>
  </w:style>
  <w:style w:type="paragraph" w:customStyle="1" w:styleId="1F73954BB4D548E4A99846C5846AAE4D">
    <w:name w:val="1F73954BB4D548E4A99846C5846AAE4D"/>
  </w:style>
  <w:style w:type="paragraph" w:customStyle="1" w:styleId="6F8CAF741B8F4182815A0ED694E9EAF5">
    <w:name w:val="6F8CAF741B8F4182815A0ED694E9EAF5"/>
  </w:style>
  <w:style w:type="paragraph" w:customStyle="1" w:styleId="052DCFA6567B48F88784456D8C200C0E">
    <w:name w:val="052DCFA6567B48F88784456D8C200C0E"/>
  </w:style>
  <w:style w:type="paragraph" w:customStyle="1" w:styleId="15645392FF6345D08C33BEA50ABBEDD9">
    <w:name w:val="15645392FF6345D08C33BEA50ABBEDD9"/>
  </w:style>
  <w:style w:type="paragraph" w:customStyle="1" w:styleId="62AA16D44911472A95322AD05489FD0F">
    <w:name w:val="62AA16D44911472A95322AD05489FD0F"/>
  </w:style>
  <w:style w:type="paragraph" w:customStyle="1" w:styleId="E91273F9922A4583A8E0FF46E58C209A">
    <w:name w:val="E91273F9922A4583A8E0FF46E58C209A"/>
  </w:style>
  <w:style w:type="paragraph" w:customStyle="1" w:styleId="C96D157F7D184BF1AB908D57ABE40F3D">
    <w:name w:val="C96D157F7D184BF1AB908D57ABE40F3D"/>
  </w:style>
  <w:style w:type="paragraph" w:customStyle="1" w:styleId="C10AD38B2A76434DB7B1165DDDE982AC">
    <w:name w:val="C10AD38B2A76434DB7B1165DDDE982AC"/>
  </w:style>
  <w:style w:type="paragraph" w:customStyle="1" w:styleId="DBC75C924FF548DC95B4FEAF664FE9A4">
    <w:name w:val="DBC75C924FF548DC95B4FEAF664FE9A4"/>
  </w:style>
  <w:style w:type="paragraph" w:customStyle="1" w:styleId="042EAA54733B422DB205796028CCB973">
    <w:name w:val="042EAA54733B422DB205796028CCB973"/>
  </w:style>
  <w:style w:type="paragraph" w:customStyle="1" w:styleId="B01015F9A1D5470BA577C8E23206EF62">
    <w:name w:val="B01015F9A1D5470BA577C8E23206EF62"/>
  </w:style>
  <w:style w:type="paragraph" w:customStyle="1" w:styleId="056E225396504333ABF4F1585BDCD513">
    <w:name w:val="056E225396504333ABF4F1585BDCD513"/>
  </w:style>
  <w:style w:type="paragraph" w:customStyle="1" w:styleId="DC6C3B7B59724DE4A871869E96D58050">
    <w:name w:val="DC6C3B7B59724DE4A871869E96D58050"/>
  </w:style>
  <w:style w:type="paragraph" w:customStyle="1" w:styleId="92BADE6FDB2D498CBC6E0685E245C504">
    <w:name w:val="92BADE6FDB2D498CBC6E0685E245C504"/>
  </w:style>
  <w:style w:type="paragraph" w:customStyle="1" w:styleId="2FF10FB9D6A247C6934682B39AAE0FBD">
    <w:name w:val="2FF10FB9D6A247C6934682B39AAE0FBD"/>
  </w:style>
  <w:style w:type="paragraph" w:customStyle="1" w:styleId="9CCE74793AE04F58A67E6C5635F843B3">
    <w:name w:val="9CCE74793AE04F58A67E6C5635F843B3"/>
    <w:rsid w:val="00FB0C55"/>
  </w:style>
  <w:style w:type="paragraph" w:customStyle="1" w:styleId="5BE190E2D91748D08414936335802EE7">
    <w:name w:val="5BE190E2D91748D08414936335802EE7"/>
    <w:rsid w:val="00FB0C5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FF51B929153468E947090EB245A6352">
    <w:name w:val="8FF51B929153468E947090EB245A6352"/>
  </w:style>
  <w:style w:type="paragraph" w:customStyle="1" w:styleId="BD7657351135466CB36EA47A65CAEFE9">
    <w:name w:val="BD7657351135466CB36EA47A65CAEFE9"/>
  </w:style>
  <w:style w:type="paragraph" w:customStyle="1" w:styleId="E04EA80B495846FFABDF238557532EA3">
    <w:name w:val="E04EA80B495846FFABDF238557532EA3"/>
  </w:style>
  <w:style w:type="paragraph" w:customStyle="1" w:styleId="5E9ABE06597E47CFB57AB6B27FE48D6D">
    <w:name w:val="5E9ABE06597E47CFB57AB6B27FE48D6D"/>
  </w:style>
  <w:style w:type="paragraph" w:customStyle="1" w:styleId="966D5FD62DA745408631B13EE8096E7F">
    <w:name w:val="966D5FD62DA745408631B13EE8096E7F"/>
  </w:style>
  <w:style w:type="paragraph" w:customStyle="1" w:styleId="1F73954BB4D548E4A99846C5846AAE4D">
    <w:name w:val="1F73954BB4D548E4A99846C5846AAE4D"/>
  </w:style>
  <w:style w:type="paragraph" w:customStyle="1" w:styleId="6F8CAF741B8F4182815A0ED694E9EAF5">
    <w:name w:val="6F8CAF741B8F4182815A0ED694E9EAF5"/>
  </w:style>
  <w:style w:type="paragraph" w:customStyle="1" w:styleId="052DCFA6567B48F88784456D8C200C0E">
    <w:name w:val="052DCFA6567B48F88784456D8C200C0E"/>
  </w:style>
  <w:style w:type="paragraph" w:customStyle="1" w:styleId="15645392FF6345D08C33BEA50ABBEDD9">
    <w:name w:val="15645392FF6345D08C33BEA50ABBEDD9"/>
  </w:style>
  <w:style w:type="paragraph" w:customStyle="1" w:styleId="62AA16D44911472A95322AD05489FD0F">
    <w:name w:val="62AA16D44911472A95322AD05489FD0F"/>
  </w:style>
  <w:style w:type="paragraph" w:customStyle="1" w:styleId="E91273F9922A4583A8E0FF46E58C209A">
    <w:name w:val="E91273F9922A4583A8E0FF46E58C209A"/>
  </w:style>
  <w:style w:type="paragraph" w:customStyle="1" w:styleId="C96D157F7D184BF1AB908D57ABE40F3D">
    <w:name w:val="C96D157F7D184BF1AB908D57ABE40F3D"/>
  </w:style>
  <w:style w:type="paragraph" w:customStyle="1" w:styleId="C10AD38B2A76434DB7B1165DDDE982AC">
    <w:name w:val="C10AD38B2A76434DB7B1165DDDE982AC"/>
  </w:style>
  <w:style w:type="paragraph" w:customStyle="1" w:styleId="DBC75C924FF548DC95B4FEAF664FE9A4">
    <w:name w:val="DBC75C924FF548DC95B4FEAF664FE9A4"/>
  </w:style>
  <w:style w:type="paragraph" w:customStyle="1" w:styleId="042EAA54733B422DB205796028CCB973">
    <w:name w:val="042EAA54733B422DB205796028CCB973"/>
  </w:style>
  <w:style w:type="paragraph" w:customStyle="1" w:styleId="B01015F9A1D5470BA577C8E23206EF62">
    <w:name w:val="B01015F9A1D5470BA577C8E23206EF62"/>
  </w:style>
  <w:style w:type="paragraph" w:customStyle="1" w:styleId="056E225396504333ABF4F1585BDCD513">
    <w:name w:val="056E225396504333ABF4F1585BDCD513"/>
  </w:style>
  <w:style w:type="paragraph" w:customStyle="1" w:styleId="DC6C3B7B59724DE4A871869E96D58050">
    <w:name w:val="DC6C3B7B59724DE4A871869E96D58050"/>
  </w:style>
  <w:style w:type="paragraph" w:customStyle="1" w:styleId="92BADE6FDB2D498CBC6E0685E245C504">
    <w:name w:val="92BADE6FDB2D498CBC6E0685E245C504"/>
  </w:style>
  <w:style w:type="paragraph" w:customStyle="1" w:styleId="2FF10FB9D6A247C6934682B39AAE0FBD">
    <w:name w:val="2FF10FB9D6A247C6934682B39AAE0FBD"/>
  </w:style>
  <w:style w:type="paragraph" w:customStyle="1" w:styleId="9CCE74793AE04F58A67E6C5635F843B3">
    <w:name w:val="9CCE74793AE04F58A67E6C5635F843B3"/>
    <w:rsid w:val="00FB0C55"/>
  </w:style>
  <w:style w:type="paragraph" w:customStyle="1" w:styleId="5BE190E2D91748D08414936335802EE7">
    <w:name w:val="5BE190E2D91748D08414936335802EE7"/>
    <w:rsid w:val="00FB0C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ooklet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E3A625"/>
      </a:accent1>
      <a:accent2>
        <a:srgbClr val="6D7483"/>
      </a:accent2>
      <a:accent3>
        <a:srgbClr val="D16349"/>
      </a:accent3>
      <a:accent4>
        <a:srgbClr val="4F8797"/>
      </a:accent4>
      <a:accent5>
        <a:srgbClr val="7F6C60"/>
      </a:accent5>
      <a:accent6>
        <a:srgbClr val="638865"/>
      </a:accent6>
      <a:hlink>
        <a:srgbClr val="4F8797"/>
      </a:hlink>
      <a:folHlink>
        <a:srgbClr val="6D7483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>PO Box 120, Union, KY 41091
      859-384-1100 Ext. 109
     sschlegel@saint-timothy.org</CompanyAddress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0B419A4-A49B-4AB2-9300-8DAC9AA1D6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F03B69-8E07-49AB-9B4B-946E86B72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Booklet</Template>
  <TotalTime>1</TotalTime>
  <Pages>3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Contact: SARA SCHLEGEL, Director</Company>
  <LinksUpToDate>false</LinksUpToDate>
  <CharactersWithSpaces>2301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Reed</dc:creator>
  <cp:lastModifiedBy>Emerson, Dawn</cp:lastModifiedBy>
  <cp:revision>2</cp:revision>
  <cp:lastPrinted>2017-01-10T20:04:00Z</cp:lastPrinted>
  <dcterms:created xsi:type="dcterms:W3CDTF">2017-12-21T20:46:00Z</dcterms:created>
  <dcterms:modified xsi:type="dcterms:W3CDTF">2017-12-21T20:46:00Z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TC040096789991</vt:lpwstr>
  </property>
</Properties>
</file>